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8E12A" w14:textId="77777777" w:rsidR="00E55651" w:rsidRDefault="00863208" w:rsidP="007A48A9">
      <w:pPr>
        <w:pStyle w:val="Heading1"/>
        <w:sectPr w:rsidR="00E55651" w:rsidSect="00E55651">
          <w:headerReference w:type="default" r:id="rId14"/>
          <w:footerReference w:type="default" r:id="rId15"/>
          <w:pgSz w:w="11906" w:h="16838"/>
          <w:pgMar w:top="1702" w:right="1134" w:bottom="992" w:left="1134" w:header="709" w:footer="391" w:gutter="0"/>
          <w:cols w:space="708"/>
          <w:docGrid w:linePitch="360"/>
        </w:sectPr>
      </w:pPr>
      <w:r>
        <w:t xml:space="preserve">Contractor </w:t>
      </w:r>
      <w:r w:rsidR="001C77E3">
        <w:t>application form</w:t>
      </w:r>
    </w:p>
    <w:p w14:paraId="44F2F31C" w14:textId="77777777" w:rsidR="00317223" w:rsidRDefault="00E50A1B" w:rsidP="00317223">
      <w:r>
        <w:t>I</w:t>
      </w:r>
      <w:r w:rsidR="00317223">
        <w:t>t’s important to us that any contractors working on our behalf meet the expectations</w:t>
      </w:r>
      <w:r>
        <w:t xml:space="preserve"> outlined below.</w:t>
      </w:r>
    </w:p>
    <w:p w14:paraId="37654467" w14:textId="77777777" w:rsidR="00317223" w:rsidRDefault="00317223" w:rsidP="00317223"/>
    <w:p w14:paraId="42FDE4FB" w14:textId="77777777" w:rsidR="00317223" w:rsidRDefault="00317223" w:rsidP="00317223">
      <w:r>
        <w:t xml:space="preserve">In carrying out their duties the contractor is expected to: </w:t>
      </w:r>
    </w:p>
    <w:p w14:paraId="2146488D" w14:textId="77777777" w:rsidR="00317223" w:rsidRDefault="00317223" w:rsidP="00317223">
      <w:pPr>
        <w:pStyle w:val="ListParagraph"/>
        <w:numPr>
          <w:ilvl w:val="0"/>
          <w:numId w:val="7"/>
        </w:numPr>
        <w:ind w:left="709" w:hanging="567"/>
        <w:contextualSpacing w:val="0"/>
      </w:pPr>
      <w:r>
        <w:t>embrace Selwyn District Council’s vision and values, and model the associated behaviours,</w:t>
      </w:r>
    </w:p>
    <w:p w14:paraId="205A1B1F" w14:textId="77777777" w:rsidR="00317223" w:rsidRDefault="00317223" w:rsidP="00317223">
      <w:pPr>
        <w:pStyle w:val="ListParagraph"/>
        <w:numPr>
          <w:ilvl w:val="0"/>
          <w:numId w:val="7"/>
        </w:numPr>
        <w:ind w:left="709" w:hanging="567"/>
        <w:contextualSpacing w:val="0"/>
      </w:pPr>
      <w:r>
        <w:t>abide by our customer promise, and</w:t>
      </w:r>
    </w:p>
    <w:p w14:paraId="3BCF3C32" w14:textId="77777777" w:rsidR="00317223" w:rsidRDefault="00317223" w:rsidP="00317223">
      <w:pPr>
        <w:pStyle w:val="ListParagraph"/>
        <w:numPr>
          <w:ilvl w:val="0"/>
          <w:numId w:val="7"/>
        </w:numPr>
        <w:spacing w:after="60"/>
        <w:ind w:left="709" w:hanging="567"/>
        <w:contextualSpacing w:val="0"/>
      </w:pPr>
      <w:r>
        <w:t>show the expected personal skills and attributes which include:</w:t>
      </w:r>
    </w:p>
    <w:p w14:paraId="18450C07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i</w:t>
      </w:r>
      <w:r w:rsidR="00317223">
        <w:t>nterpersonal skills/ability to relay information clearly and simply to the customer</w:t>
      </w:r>
      <w:r>
        <w:t>,</w:t>
      </w:r>
    </w:p>
    <w:p w14:paraId="2BEB356C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h</w:t>
      </w:r>
      <w:r w:rsidR="00317223">
        <w:t>igh level of computer literacy</w:t>
      </w:r>
      <w:r>
        <w:t>,</w:t>
      </w:r>
    </w:p>
    <w:p w14:paraId="796D31A5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q</w:t>
      </w:r>
      <w:r w:rsidR="00317223">
        <w:t>uality and accuracy</w:t>
      </w:r>
      <w:r>
        <w:t>,</w:t>
      </w:r>
    </w:p>
    <w:p w14:paraId="6D1676BB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a</w:t>
      </w:r>
      <w:r w:rsidR="00317223">
        <w:t>ttention to detail</w:t>
      </w:r>
      <w:r>
        <w:t>,</w:t>
      </w:r>
    </w:p>
    <w:p w14:paraId="11D5E470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c</w:t>
      </w:r>
      <w:r w:rsidR="00317223">
        <w:t>onsistency</w:t>
      </w:r>
      <w:r>
        <w:t>,</w:t>
      </w:r>
    </w:p>
    <w:p w14:paraId="55A963F1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t</w:t>
      </w:r>
      <w:r w:rsidR="00317223">
        <w:t>ime management</w:t>
      </w:r>
      <w:r>
        <w:t>,</w:t>
      </w:r>
    </w:p>
    <w:p w14:paraId="5E6C0AC9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w</w:t>
      </w:r>
      <w:r w:rsidR="00317223">
        <w:t xml:space="preserve">riting skills to </w:t>
      </w:r>
      <w:r>
        <w:t xml:space="preserve">clearly </w:t>
      </w:r>
      <w:r w:rsidR="00317223">
        <w:t>document reasons for decisions and outcomes</w:t>
      </w:r>
      <w:r>
        <w:t>,</w:t>
      </w:r>
    </w:p>
    <w:p w14:paraId="71E6B2FC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m</w:t>
      </w:r>
      <w:r w:rsidR="00317223">
        <w:t>aintain competency and own personal development</w:t>
      </w:r>
      <w:r>
        <w:t>,</w:t>
      </w:r>
    </w:p>
    <w:p w14:paraId="3A6D51F4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f</w:t>
      </w:r>
      <w:r w:rsidR="00317223">
        <w:t>lexibility and adaptability</w:t>
      </w:r>
      <w:r>
        <w:t>,</w:t>
      </w:r>
    </w:p>
    <w:p w14:paraId="0EEDC068" w14:textId="77777777" w:rsidR="00317223" w:rsidRDefault="006C5833" w:rsidP="00317223">
      <w:pPr>
        <w:pStyle w:val="ListParagraph"/>
        <w:numPr>
          <w:ilvl w:val="1"/>
          <w:numId w:val="8"/>
        </w:numPr>
        <w:spacing w:after="60"/>
        <w:ind w:left="1276" w:hanging="357"/>
        <w:contextualSpacing w:val="0"/>
      </w:pPr>
      <w:r>
        <w:t>c</w:t>
      </w:r>
      <w:r w:rsidR="00317223">
        <w:t>onfidentiality</w:t>
      </w:r>
      <w:r>
        <w:t>, and</w:t>
      </w:r>
    </w:p>
    <w:p w14:paraId="51FB0330" w14:textId="77777777" w:rsidR="00317223" w:rsidRDefault="006C5833" w:rsidP="00317223">
      <w:pPr>
        <w:pStyle w:val="ListParagraph"/>
        <w:numPr>
          <w:ilvl w:val="1"/>
          <w:numId w:val="8"/>
        </w:numPr>
        <w:ind w:left="1276" w:hanging="357"/>
        <w:contextualSpacing w:val="0"/>
      </w:pPr>
      <w:r>
        <w:t>a h</w:t>
      </w:r>
      <w:r w:rsidR="00317223">
        <w:t>igh level of personal integrity</w:t>
      </w:r>
      <w:r w:rsidR="00CB103B">
        <w:t>.</w:t>
      </w:r>
      <w:r w:rsidR="00317223">
        <w:t xml:space="preserve">  </w:t>
      </w:r>
    </w:p>
    <w:p w14:paraId="25B62520" w14:textId="77777777" w:rsidR="00317223" w:rsidRDefault="00317223" w:rsidP="00317223"/>
    <w:p w14:paraId="57BB0A8D" w14:textId="77777777" w:rsidR="00317223" w:rsidRDefault="00317223" w:rsidP="00317223">
      <w:r>
        <w:t>In carrying out building control functions the contractor is expected to:</w:t>
      </w:r>
    </w:p>
    <w:p w14:paraId="3D909977" w14:textId="77777777" w:rsidR="00317223" w:rsidRDefault="00317223" w:rsidP="00317223">
      <w:pPr>
        <w:pStyle w:val="ListParagraph"/>
        <w:numPr>
          <w:ilvl w:val="0"/>
          <w:numId w:val="7"/>
        </w:numPr>
        <w:ind w:left="709" w:hanging="567"/>
        <w:contextualSpacing w:val="0"/>
      </w:pPr>
      <w:r>
        <w:t>be familiar with and comfortably navigate the building quality management system,</w:t>
      </w:r>
    </w:p>
    <w:p w14:paraId="6F5C46B0" w14:textId="77777777" w:rsidR="00317223" w:rsidRDefault="00317223" w:rsidP="00317223">
      <w:pPr>
        <w:pStyle w:val="ListParagraph"/>
        <w:numPr>
          <w:ilvl w:val="0"/>
          <w:numId w:val="7"/>
        </w:numPr>
        <w:ind w:left="709" w:hanging="567"/>
        <w:contextualSpacing w:val="0"/>
      </w:pPr>
      <w:r>
        <w:tab/>
        <w:t>follow the building quality management system policies and procedures at all times,</w:t>
      </w:r>
    </w:p>
    <w:p w14:paraId="4210D3AF" w14:textId="77777777" w:rsidR="00317223" w:rsidRDefault="00317223" w:rsidP="00317223">
      <w:pPr>
        <w:pStyle w:val="ListParagraph"/>
        <w:numPr>
          <w:ilvl w:val="0"/>
          <w:numId w:val="7"/>
        </w:numPr>
        <w:ind w:left="709" w:hanging="567"/>
        <w:contextualSpacing w:val="0"/>
      </w:pPr>
      <w:r>
        <w:tab/>
        <w:t xml:space="preserve">keep up to date with the building quality management system policies and procedures, including communication about changes to the system, </w:t>
      </w:r>
    </w:p>
    <w:p w14:paraId="1A95C342" w14:textId="77777777" w:rsidR="00B41509" w:rsidRDefault="00B41509" w:rsidP="00B41509">
      <w:pPr>
        <w:pStyle w:val="ListParagraph"/>
        <w:numPr>
          <w:ilvl w:val="0"/>
          <w:numId w:val="7"/>
        </w:numPr>
        <w:ind w:left="709" w:hanging="567"/>
        <w:contextualSpacing w:val="0"/>
      </w:pPr>
      <w:r>
        <w:t>stay current with industry practice and changes in construction techniques and materials,</w:t>
      </w:r>
    </w:p>
    <w:p w14:paraId="7E7076EA" w14:textId="77777777" w:rsidR="00317223" w:rsidRDefault="00CB103B" w:rsidP="00317223">
      <w:pPr>
        <w:pStyle w:val="ListParagraph"/>
        <w:numPr>
          <w:ilvl w:val="0"/>
          <w:numId w:val="7"/>
        </w:numPr>
        <w:ind w:left="709" w:hanging="567"/>
        <w:contextualSpacing w:val="0"/>
      </w:pPr>
      <w:r>
        <w:t>comply</w:t>
      </w:r>
      <w:r w:rsidR="00317223">
        <w:t xml:space="preserve"> with the expectations set out in Schedule 1 of the contract for services while carrying out your services,</w:t>
      </w:r>
    </w:p>
    <w:p w14:paraId="3B8EFB33" w14:textId="77777777" w:rsidR="00317223" w:rsidRDefault="00317223" w:rsidP="00317223">
      <w:pPr>
        <w:pStyle w:val="ListParagraph"/>
        <w:numPr>
          <w:ilvl w:val="0"/>
          <w:numId w:val="7"/>
        </w:numPr>
        <w:ind w:left="709" w:hanging="567"/>
        <w:contextualSpacing w:val="0"/>
      </w:pPr>
      <w:r>
        <w:tab/>
        <w:t>f</w:t>
      </w:r>
      <w:r w:rsidR="00CB103B">
        <w:t>o</w:t>
      </w:r>
      <w:r>
        <w:t>llow all relevant council wide policies (eg IT computer usage policy, vehicle policy, gifting policy, social media policy, information and records management policy, drug and alcohol policy etc) – all of which are accessible via the council’s intranet, and</w:t>
      </w:r>
    </w:p>
    <w:p w14:paraId="7747A7AB" w14:textId="77777777" w:rsidR="00317223" w:rsidRDefault="00317223" w:rsidP="00317223">
      <w:pPr>
        <w:pStyle w:val="ListParagraph"/>
        <w:numPr>
          <w:ilvl w:val="0"/>
          <w:numId w:val="7"/>
        </w:numPr>
        <w:ind w:left="709" w:hanging="567"/>
        <w:contextualSpacing w:val="0"/>
      </w:pPr>
      <w:r>
        <w:tab/>
      </w:r>
      <w:r w:rsidR="00CB103B">
        <w:t>c</w:t>
      </w:r>
      <w:r w:rsidR="00CB103B" w:rsidRPr="00951220" w:rsidDel="007F4E44">
        <w:rPr>
          <w:rFonts w:cstheme="minorHAnsi"/>
        </w:rPr>
        <w:t>omplet</w:t>
      </w:r>
      <w:r w:rsidR="00CB103B" w:rsidRPr="00951220">
        <w:rPr>
          <w:rFonts w:cstheme="minorHAnsi"/>
        </w:rPr>
        <w:t xml:space="preserve">e and return </w:t>
      </w:r>
      <w:r w:rsidR="00CB103B" w:rsidRPr="00951220" w:rsidDel="007F4E44">
        <w:rPr>
          <w:rFonts w:cstheme="minorHAnsi"/>
        </w:rPr>
        <w:t>contractor engagement</w:t>
      </w:r>
      <w:r w:rsidR="00CB103B" w:rsidRPr="00951220">
        <w:rPr>
          <w:rFonts w:cstheme="minorHAnsi"/>
        </w:rPr>
        <w:t xml:space="preserve"> forms,</w:t>
      </w:r>
      <w:r w:rsidR="00CB103B" w:rsidRPr="00951220" w:rsidDel="007F4E44">
        <w:rPr>
          <w:rFonts w:cstheme="minorHAnsi"/>
        </w:rPr>
        <w:t xml:space="preserve"> surveys</w:t>
      </w:r>
      <w:r w:rsidR="00CB103B" w:rsidRPr="00951220">
        <w:rPr>
          <w:rFonts w:cstheme="minorHAnsi"/>
        </w:rPr>
        <w:t>, and reviews within expected timeframes</w:t>
      </w:r>
      <w:r>
        <w:t>.</w:t>
      </w:r>
    </w:p>
    <w:p w14:paraId="12F84AA7" w14:textId="77777777" w:rsidR="00E50A1B" w:rsidRDefault="00E50A1B">
      <w:pPr>
        <w:rPr>
          <w:rFonts w:asciiTheme="majorHAnsi" w:eastAsia="Times New Roman" w:hAnsiTheme="majorHAnsi" w:cstheme="majorBidi"/>
          <w:color w:val="2E74B5" w:themeColor="accent1" w:themeShade="BF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14:paraId="5A54A223" w14:textId="77777777" w:rsidR="00AD6604" w:rsidRPr="007A48A9" w:rsidRDefault="00D26B34" w:rsidP="007A48A9">
      <w:pPr>
        <w:pStyle w:val="Sub-heading"/>
        <w:numPr>
          <w:ilvl w:val="0"/>
          <w:numId w:val="0"/>
        </w:numPr>
        <w:ind w:left="567" w:hanging="567"/>
        <w:rPr>
          <w:sz w:val="28"/>
          <w:szCs w:val="28"/>
        </w:rPr>
      </w:pPr>
      <w:r>
        <w:rPr>
          <w:sz w:val="28"/>
          <w:szCs w:val="28"/>
        </w:rPr>
        <w:lastRenderedPageBreak/>
        <w:t>Applicant</w:t>
      </w:r>
      <w:r w:rsidR="005E1B92">
        <w:rPr>
          <w:sz w:val="28"/>
          <w:szCs w:val="28"/>
        </w:rPr>
        <w:t xml:space="preserve">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68"/>
        <w:gridCol w:w="426"/>
        <w:gridCol w:w="139"/>
        <w:gridCol w:w="569"/>
        <w:gridCol w:w="711"/>
        <w:gridCol w:w="567"/>
        <w:gridCol w:w="992"/>
        <w:gridCol w:w="161"/>
        <w:gridCol w:w="55"/>
        <w:gridCol w:w="567"/>
        <w:gridCol w:w="142"/>
        <w:gridCol w:w="937"/>
        <w:gridCol w:w="264"/>
        <w:gridCol w:w="19"/>
        <w:gridCol w:w="851"/>
        <w:gridCol w:w="2107"/>
      </w:tblGrid>
      <w:tr w:rsidR="007A48A9" w:rsidRPr="007A48A9" w14:paraId="68268E2D" w14:textId="77777777" w:rsidTr="005978F6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2E74B5" w:themeFill="accent1" w:themeFillShade="BF"/>
            <w:vAlign w:val="center"/>
          </w:tcPr>
          <w:p w14:paraId="7BDCFEC4" w14:textId="77777777" w:rsidR="00BB4253" w:rsidRPr="007A48A9" w:rsidRDefault="005E1B92" w:rsidP="007A48A9">
            <w:pPr>
              <w:spacing w:before="120"/>
              <w:rPr>
                <w:color w:val="FFFFFF" w:themeColor="background1"/>
              </w:rPr>
            </w:pPr>
            <w:bookmarkStart w:id="0" w:name="_Hlk100054391"/>
            <w:r>
              <w:rPr>
                <w:color w:val="FFFFFF" w:themeColor="background1"/>
              </w:rPr>
              <w:t>Applicant</w:t>
            </w:r>
            <w:r w:rsidR="00144D89" w:rsidRPr="007A48A9">
              <w:rPr>
                <w:color w:val="FFFFFF" w:themeColor="background1"/>
              </w:rPr>
              <w:t xml:space="preserve"> d</w:t>
            </w:r>
            <w:r w:rsidR="00672072" w:rsidRPr="007A48A9">
              <w:rPr>
                <w:color w:val="FFFFFF" w:themeColor="background1"/>
              </w:rPr>
              <w:t xml:space="preserve">etails </w:t>
            </w:r>
          </w:p>
        </w:tc>
      </w:tr>
      <w:tr w:rsidR="00E17E57" w:rsidRPr="00547868" w14:paraId="5A1748A8" w14:textId="77777777" w:rsidTr="005978F6">
        <w:trPr>
          <w:trHeight w:val="577"/>
        </w:trPr>
        <w:tc>
          <w:tcPr>
            <w:tcW w:w="1697" w:type="dxa"/>
            <w:gridSpan w:val="4"/>
            <w:tcBorders>
              <w:top w:val="single" w:sz="4" w:space="0" w:color="2E74B5" w:themeColor="accent1" w:themeShade="BF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2A29409F" w14:textId="69AA7B28" w:rsidR="00E17E57" w:rsidRPr="00C13E14" w:rsidRDefault="00CD7604" w:rsidP="007A48A9">
            <w:pPr>
              <w:spacing w:before="120"/>
            </w:pPr>
            <w:bookmarkStart w:id="1" w:name="_Hlk112678743"/>
            <w:bookmarkEnd w:id="0"/>
            <w:r w:rsidRPr="00C13E14">
              <w:t>Business</w:t>
            </w:r>
            <w:r w:rsidR="00411541" w:rsidRPr="00C13E14">
              <w:t xml:space="preserve"> n</w:t>
            </w:r>
            <w:r w:rsidR="00E17E57" w:rsidRPr="00C13E14">
              <w:t>ame</w:t>
            </w:r>
          </w:p>
        </w:tc>
        <w:sdt>
          <w:sdtPr>
            <w:rPr>
              <w:rStyle w:val="Style1"/>
            </w:rPr>
            <w:id w:val="-2050747338"/>
            <w:lock w:val="sdtLocked"/>
            <w:placeholder>
              <w:docPart w:val="1B02E35AD625429F99AC022392A58AB6"/>
            </w:placeholder>
            <w:showingPlcHdr/>
          </w:sdtPr>
          <w:sdtEndPr>
            <w:rPr>
              <w:rStyle w:val="DefaultParagraphFont"/>
              <w:rFonts w:asciiTheme="minorHAnsi" w:hAnsiTheme="minorHAnsi"/>
            </w:rPr>
          </w:sdtEndPr>
          <w:sdtContent>
            <w:tc>
              <w:tcPr>
                <w:tcW w:w="2839" w:type="dxa"/>
                <w:gridSpan w:val="4"/>
                <w:tcBorders>
                  <w:top w:val="single" w:sz="4" w:space="0" w:color="2E74B5" w:themeColor="accent1" w:themeShade="BF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0BA0D94C" w14:textId="77777777" w:rsidR="00E17E57" w:rsidRPr="00547868" w:rsidRDefault="003D5E3C" w:rsidP="007A48A9">
                <w:pPr>
                  <w:spacing w:before="120"/>
                  <w:rPr>
                    <w:rFonts w:cs="Arial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add name</w:t>
                </w:r>
              </w:p>
            </w:tc>
          </w:sdtContent>
        </w:sdt>
        <w:tc>
          <w:tcPr>
            <w:tcW w:w="2126" w:type="dxa"/>
            <w:gridSpan w:val="6"/>
            <w:tcBorders>
              <w:top w:val="single" w:sz="4" w:space="0" w:color="2E74B5" w:themeColor="accent1" w:themeShade="BF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34BD01AA" w14:textId="77777777" w:rsidR="00E17E57" w:rsidRPr="00C13E14" w:rsidRDefault="00863208" w:rsidP="007A48A9">
            <w:pPr>
              <w:spacing w:before="120"/>
            </w:pPr>
            <w:r>
              <w:t>Owner name</w:t>
            </w:r>
            <w:r w:rsidR="00CD7604" w:rsidRPr="00C13E14">
              <w:t xml:space="preserve"> </w:t>
            </w:r>
          </w:p>
        </w:tc>
        <w:sdt>
          <w:sdtPr>
            <w:id w:val="-1875832303"/>
            <w:placeholder>
              <w:docPart w:val="E81EE6C2077E4DEA9C45070CA87F8B36"/>
            </w:placeholder>
            <w:showingPlcHdr/>
          </w:sdtPr>
          <w:sdtEndPr/>
          <w:sdtContent>
            <w:tc>
              <w:tcPr>
                <w:tcW w:w="2977" w:type="dxa"/>
                <w:gridSpan w:val="3"/>
                <w:tcBorders>
                  <w:top w:val="single" w:sz="4" w:space="0" w:color="2E74B5" w:themeColor="accent1" w:themeShade="BF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51F5B46B" w14:textId="77777777" w:rsidR="00E17E57" w:rsidRPr="00547868" w:rsidRDefault="003D5E3C" w:rsidP="007A48A9">
                <w:pPr>
                  <w:spacing w:before="120"/>
                  <w:rPr>
                    <w:rFonts w:cs="Arial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add name</w:t>
                </w:r>
              </w:p>
            </w:tc>
          </w:sdtContent>
        </w:sdt>
      </w:tr>
      <w:bookmarkEnd w:id="1"/>
      <w:tr w:rsidR="00863208" w:rsidRPr="00547868" w14:paraId="7CECDF23" w14:textId="77777777" w:rsidTr="005978F6">
        <w:trPr>
          <w:trHeight w:val="577"/>
        </w:trPr>
        <w:tc>
          <w:tcPr>
            <w:tcW w:w="1697" w:type="dxa"/>
            <w:gridSpan w:val="4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</w:tcPr>
          <w:p w14:paraId="4A4B426D" w14:textId="77777777" w:rsidR="00863208" w:rsidRPr="00C13E14" w:rsidRDefault="00863208" w:rsidP="007A48A9">
            <w:pPr>
              <w:spacing w:before="120"/>
            </w:pPr>
            <w:r>
              <w:t>Address</w:t>
            </w:r>
          </w:p>
        </w:tc>
        <w:sdt>
          <w:sdtPr>
            <w:id w:val="-1589303039"/>
            <w:placeholder>
              <w:docPart w:val="573F4E31632248F7BF1C193D16B4C6E8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2839" w:type="dxa"/>
                <w:gridSpan w:val="4"/>
                <w:vMerge w:val="restart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</w:tcPr>
              <w:p w14:paraId="444030EE" w14:textId="77777777" w:rsidR="00863208" w:rsidRDefault="004E10A9" w:rsidP="007A48A9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  <w:tc>
          <w:tcPr>
            <w:tcW w:w="2126" w:type="dxa"/>
            <w:gridSpan w:val="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6DA1F26D" w14:textId="77777777" w:rsidR="00863208" w:rsidRDefault="00863208" w:rsidP="007A48A9">
            <w:pPr>
              <w:spacing w:before="120"/>
            </w:pPr>
            <w:r w:rsidRPr="00C13E14">
              <w:t>Phone</w:t>
            </w:r>
          </w:p>
        </w:tc>
        <w:sdt>
          <w:sdtPr>
            <w:id w:val="-1774399278"/>
            <w:placeholder>
              <w:docPart w:val="683FCD3E959B41C18C09CEBAD67766D2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2977" w:type="dxa"/>
                <w:gridSpan w:val="3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78DE22E0" w14:textId="77777777" w:rsidR="00863208" w:rsidRDefault="00863208" w:rsidP="007A48A9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</w:tr>
      <w:tr w:rsidR="00863208" w:rsidRPr="00547868" w14:paraId="4BE8821F" w14:textId="77777777" w:rsidTr="005978F6">
        <w:trPr>
          <w:trHeight w:val="558"/>
        </w:trPr>
        <w:tc>
          <w:tcPr>
            <w:tcW w:w="1697" w:type="dxa"/>
            <w:gridSpan w:val="4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263933FB" w14:textId="77777777" w:rsidR="00863208" w:rsidRPr="00C13E14" w:rsidRDefault="00863208" w:rsidP="007A48A9">
            <w:pPr>
              <w:spacing w:before="120"/>
            </w:pPr>
          </w:p>
        </w:tc>
        <w:tc>
          <w:tcPr>
            <w:tcW w:w="2839" w:type="dxa"/>
            <w:gridSpan w:val="4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B8BFE2B" w14:textId="77777777" w:rsidR="00863208" w:rsidRPr="00547868" w:rsidRDefault="00863208" w:rsidP="007A48A9">
            <w:pPr>
              <w:spacing w:before="120"/>
            </w:pPr>
          </w:p>
        </w:tc>
        <w:tc>
          <w:tcPr>
            <w:tcW w:w="2126" w:type="dxa"/>
            <w:gridSpan w:val="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44A2BD98" w14:textId="77777777" w:rsidR="00863208" w:rsidRPr="00C13E14" w:rsidRDefault="00863208" w:rsidP="007A48A9">
            <w:pPr>
              <w:spacing w:before="120"/>
            </w:pPr>
            <w:r>
              <w:t>Email</w:t>
            </w:r>
          </w:p>
        </w:tc>
        <w:sdt>
          <w:sdtPr>
            <w:id w:val="1897697806"/>
            <w:placeholder>
              <w:docPart w:val="A523D877D11B446B95669275DF661AFD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2977" w:type="dxa"/>
                <w:gridSpan w:val="3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3250415E" w14:textId="77777777" w:rsidR="00863208" w:rsidRPr="00547868" w:rsidRDefault="00863208" w:rsidP="007A48A9">
                <w:pPr>
                  <w:spacing w:before="120"/>
                  <w:rPr>
                    <w:rFonts w:cs="Arial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</w:tr>
      <w:tr w:rsidR="00863208" w:rsidRPr="00547868" w14:paraId="3C97BEDA" w14:textId="77777777" w:rsidTr="004E0FDF">
        <w:trPr>
          <w:trHeight w:val="558"/>
        </w:trPr>
        <w:tc>
          <w:tcPr>
            <w:tcW w:w="1697" w:type="dxa"/>
            <w:gridSpan w:val="4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</w:tcPr>
          <w:p w14:paraId="31D4CA56" w14:textId="77777777" w:rsidR="00863208" w:rsidRPr="00C13E14" w:rsidRDefault="00863208" w:rsidP="007A48A9">
            <w:pPr>
              <w:spacing w:before="120"/>
            </w:pPr>
            <w:bookmarkStart w:id="2" w:name="_Hlk100054322"/>
            <w:r>
              <w:t>Registered company</w:t>
            </w:r>
          </w:p>
        </w:tc>
        <w:sdt>
          <w:sdtPr>
            <w:id w:val="-943222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</w:tcPr>
              <w:p w14:paraId="4B630E5F" w14:textId="77777777" w:rsidR="00863208" w:rsidRDefault="00863208" w:rsidP="007A48A9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</w:tcPr>
          <w:p w14:paraId="322B3724" w14:textId="4C439AB4" w:rsidR="00863208" w:rsidRDefault="00863208" w:rsidP="007A48A9">
            <w:pPr>
              <w:spacing w:before="120"/>
            </w:pPr>
            <w:r>
              <w:t>Yes</w:t>
            </w:r>
            <w:r w:rsidR="004E0FDF">
              <w:t>*</w:t>
            </w:r>
          </w:p>
        </w:tc>
        <w:sdt>
          <w:sdtPr>
            <w:id w:val="-1692911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</w:tcPr>
              <w:p w14:paraId="3EEF37BF" w14:textId="77777777" w:rsidR="00863208" w:rsidRDefault="00863208" w:rsidP="007A48A9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</w:tcPr>
          <w:p w14:paraId="7A3A61CA" w14:textId="77777777" w:rsidR="00863208" w:rsidRDefault="00863208" w:rsidP="007A48A9">
            <w:pPr>
              <w:spacing w:before="120"/>
            </w:pPr>
            <w:r>
              <w:t>No</w:t>
            </w:r>
          </w:p>
        </w:tc>
        <w:tc>
          <w:tcPr>
            <w:tcW w:w="2126" w:type="dxa"/>
            <w:gridSpan w:val="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</w:tcPr>
          <w:p w14:paraId="2CC6868F" w14:textId="77777777" w:rsidR="00863208" w:rsidRDefault="00863208" w:rsidP="007A48A9">
            <w:pPr>
              <w:spacing w:before="120"/>
            </w:pPr>
            <w:r>
              <w:t xml:space="preserve">Primary contact name &amp; details </w:t>
            </w:r>
            <w:r w:rsidR="006C5A25">
              <w:br/>
            </w:r>
            <w:r w:rsidRPr="00863208">
              <w:rPr>
                <w:sz w:val="18"/>
                <w:szCs w:val="18"/>
              </w:rPr>
              <w:t>(if different from above)</w:t>
            </w:r>
          </w:p>
        </w:tc>
        <w:sdt>
          <w:sdtPr>
            <w:id w:val="1173226447"/>
            <w:placeholder>
              <w:docPart w:val="213EC39F8F1B44BCA6B27002B38637AA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2977" w:type="dxa"/>
                <w:gridSpan w:val="3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</w:tcPr>
              <w:p w14:paraId="5724DF4F" w14:textId="77777777" w:rsidR="00863208" w:rsidRDefault="004E10A9" w:rsidP="007A48A9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</w:tr>
      <w:tr w:rsidR="00D26B34" w:rsidRPr="002A6698" w14:paraId="19FBDBB8" w14:textId="77777777" w:rsidTr="00DE1D30">
        <w:trPr>
          <w:trHeight w:val="558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24819347" w14:textId="77777777" w:rsidR="00D26B34" w:rsidRPr="00766DF7" w:rsidRDefault="00766DF7" w:rsidP="00FE7944">
            <w:pPr>
              <w:spacing w:before="120"/>
              <w:rPr>
                <w:sz w:val="18"/>
                <w:szCs w:val="18"/>
              </w:rPr>
            </w:pPr>
            <w:bookmarkStart w:id="3" w:name="_Hlk112682626"/>
            <w:r>
              <w:rPr>
                <w:rFonts w:asciiTheme="majorHAnsi" w:hAnsiTheme="majorHAnsi" w:cstheme="majorHAnsi"/>
              </w:rPr>
              <w:t xml:space="preserve">Practise area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(describe your practise and field(s) of expertise)</w:t>
            </w:r>
          </w:p>
        </w:tc>
      </w:tr>
      <w:tr w:rsidR="00766DF7" w:rsidRPr="002A6698" w14:paraId="30897115" w14:textId="77777777" w:rsidTr="00DE1D30">
        <w:trPr>
          <w:trHeight w:val="558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rPr>
                <w:rStyle w:val="Style1"/>
              </w:rPr>
              <w:id w:val="1666281708"/>
              <w:lock w:val="sdtLocked"/>
              <w:placeholder>
                <w:docPart w:val="6DCE7689193741FCAB56ACE54D43BD29"/>
              </w:placeholder>
              <w:showingPlcHdr/>
            </w:sdtPr>
            <w:sdtEndPr>
              <w:rPr>
                <w:rStyle w:val="DefaultParagraphFont"/>
                <w:rFonts w:asciiTheme="minorHAnsi" w:hAnsiTheme="minorHAnsi"/>
              </w:rPr>
            </w:sdtEndPr>
            <w:sdtContent>
              <w:p w14:paraId="6E28DBE9" w14:textId="77777777" w:rsidR="00766DF7" w:rsidRPr="00766DF7" w:rsidRDefault="00766DF7" w:rsidP="00FE7944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sdtContent>
          </w:sdt>
        </w:tc>
      </w:tr>
      <w:tr w:rsidR="00766DF7" w:rsidRPr="002A6698" w14:paraId="3078C7CA" w14:textId="77777777" w:rsidTr="00DE1D30">
        <w:trPr>
          <w:trHeight w:val="558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23C3FAC9" w14:textId="77777777" w:rsidR="00766DF7" w:rsidRDefault="00766DF7" w:rsidP="00FE7944">
            <w:pPr>
              <w:spacing w:before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Services offered</w:t>
            </w:r>
          </w:p>
        </w:tc>
      </w:tr>
      <w:tr w:rsidR="00766DF7" w:rsidRPr="002A6698" w14:paraId="0F4D4A18" w14:textId="77777777" w:rsidTr="00DE1D30">
        <w:trPr>
          <w:trHeight w:val="558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2E74B5" w:themeColor="accent1" w:themeShade="BF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id w:val="-1663618409"/>
              <w:placeholder>
                <w:docPart w:val="E40F2DBF8A484BC0863681FA20055E7B"/>
              </w:placeholder>
              <w:showingPlcHdr/>
            </w:sdtPr>
            <w:sdtEndPr/>
            <w:sdtContent>
              <w:p w14:paraId="249550E6" w14:textId="77777777" w:rsidR="00766DF7" w:rsidRPr="00766DF7" w:rsidRDefault="00766DF7" w:rsidP="00FE7944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sdtContent>
          </w:sdt>
        </w:tc>
      </w:tr>
      <w:tr w:rsidR="007A48A9" w:rsidRPr="00766DF7" w14:paraId="264DF22E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BDD6EE" w:themeColor="accent1" w:themeTint="66"/>
              <w:right w:val="single" w:sz="4" w:space="0" w:color="2E74B5" w:themeColor="accent1" w:themeShade="BF"/>
            </w:tcBorders>
            <w:shd w:val="clear" w:color="auto" w:fill="2E74B5" w:themeFill="accent1" w:themeFillShade="BF"/>
            <w:vAlign w:val="center"/>
          </w:tcPr>
          <w:p w14:paraId="23203996" w14:textId="77777777" w:rsidR="00144D89" w:rsidRPr="00766DF7" w:rsidRDefault="00A10B51" w:rsidP="007A48A9">
            <w:pPr>
              <w:spacing w:before="120"/>
              <w:rPr>
                <w:rFonts w:asciiTheme="majorHAnsi" w:hAnsiTheme="majorHAnsi" w:cstheme="majorHAnsi"/>
                <w:color w:val="FFFFFF" w:themeColor="background1"/>
              </w:rPr>
            </w:pPr>
            <w:bookmarkStart w:id="4" w:name="_Hlk100053537"/>
            <w:bookmarkStart w:id="5" w:name="_Hlk100060885"/>
            <w:bookmarkEnd w:id="2"/>
            <w:bookmarkEnd w:id="3"/>
            <w:r w:rsidRPr="00766DF7">
              <w:rPr>
                <w:rFonts w:asciiTheme="majorHAnsi" w:hAnsiTheme="majorHAnsi" w:cstheme="majorHAnsi"/>
                <w:color w:val="FFFFFF" w:themeColor="background1"/>
              </w:rPr>
              <w:t>T</w:t>
            </w:r>
            <w:r w:rsidR="00144D89" w:rsidRPr="00766DF7">
              <w:rPr>
                <w:rFonts w:asciiTheme="majorHAnsi" w:hAnsiTheme="majorHAnsi" w:cstheme="majorHAnsi"/>
                <w:color w:val="FFFFFF" w:themeColor="background1"/>
              </w:rPr>
              <w:t>echnical/professional staff</w:t>
            </w:r>
            <w:r w:rsidRPr="00766DF7">
              <w:rPr>
                <w:rFonts w:asciiTheme="majorHAnsi" w:hAnsiTheme="majorHAnsi" w:cstheme="majorHAnsi"/>
                <w:color w:val="FFFFFF" w:themeColor="background1"/>
              </w:rPr>
              <w:t xml:space="preserve"> details</w:t>
            </w:r>
            <w:r w:rsidR="00144D89" w:rsidRPr="00766DF7">
              <w:rPr>
                <w:rFonts w:asciiTheme="majorHAnsi" w:hAnsiTheme="majorHAnsi" w:cstheme="majorHAnsi"/>
                <w:color w:val="FFFFFF" w:themeColor="background1"/>
              </w:rPr>
              <w:br/>
            </w:r>
            <w:r w:rsidR="00144D89" w:rsidRPr="00766DF7">
              <w:rPr>
                <w:rFonts w:asciiTheme="majorHAnsi" w:hAnsiTheme="majorHAnsi" w:cstheme="majorHAnsi"/>
                <w:color w:val="FFFFFF" w:themeColor="background1"/>
                <w:sz w:val="18"/>
                <w:szCs w:val="18"/>
              </w:rPr>
              <w:t>(please include verification of membership/qualifications/competency changes where applicable</w:t>
            </w:r>
            <w:r w:rsidR="006C5A25">
              <w:rPr>
                <w:rFonts w:asciiTheme="majorHAnsi" w:hAnsiTheme="majorHAnsi" w:cstheme="majorHAnsi"/>
                <w:color w:val="FFFFFF" w:themeColor="background1"/>
                <w:sz w:val="18"/>
                <w:szCs w:val="18"/>
              </w:rPr>
              <w:t xml:space="preserve"> as individual documents</w:t>
            </w:r>
            <w:r w:rsidR="00144D89" w:rsidRPr="00766DF7">
              <w:rPr>
                <w:rFonts w:asciiTheme="majorHAnsi" w:hAnsiTheme="majorHAnsi" w:cstheme="majorHAnsi"/>
                <w:color w:val="FFFFFF" w:themeColor="background1"/>
                <w:sz w:val="18"/>
                <w:szCs w:val="18"/>
              </w:rPr>
              <w:t>)</w:t>
            </w:r>
            <w:r w:rsidR="00144D89" w:rsidRPr="00766DF7">
              <w:rPr>
                <w:rFonts w:asciiTheme="majorHAnsi" w:hAnsiTheme="majorHAnsi" w:cstheme="majorHAnsi"/>
                <w:color w:val="FFFFFF" w:themeColor="background1"/>
              </w:rPr>
              <w:t xml:space="preserve"> </w:t>
            </w:r>
          </w:p>
        </w:tc>
      </w:tr>
      <w:tr w:rsidR="00144D89" w:rsidRPr="00D26B34" w14:paraId="18C72B13" w14:textId="77777777" w:rsidTr="004E0FDF">
        <w:trPr>
          <w:trHeight w:val="602"/>
        </w:trPr>
        <w:tc>
          <w:tcPr>
            <w:tcW w:w="2977" w:type="dxa"/>
            <w:gridSpan w:val="6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17509B84" w14:textId="77777777" w:rsidR="00144D89" w:rsidRPr="00D26B34" w:rsidRDefault="00144D89" w:rsidP="007A48A9">
            <w:pPr>
              <w:spacing w:before="120"/>
              <w:rPr>
                <w:rFonts w:asciiTheme="majorHAnsi" w:hAnsiTheme="majorHAnsi" w:cstheme="majorHAnsi"/>
              </w:rPr>
            </w:pPr>
            <w:r w:rsidRPr="00D26B34">
              <w:rPr>
                <w:rFonts w:asciiTheme="majorHAnsi" w:hAnsiTheme="majorHAnsi" w:cstheme="majorHAnsi"/>
              </w:rPr>
              <w:t>Name</w:t>
            </w:r>
          </w:p>
        </w:tc>
        <w:tc>
          <w:tcPr>
            <w:tcW w:w="3704" w:type="dxa"/>
            <w:gridSpan w:val="9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0A6AD167" w14:textId="77777777" w:rsidR="00144D89" w:rsidRPr="00D26B34" w:rsidRDefault="00144D89" w:rsidP="007A48A9">
            <w:pPr>
              <w:spacing w:before="120"/>
              <w:rPr>
                <w:rFonts w:asciiTheme="majorHAnsi" w:hAnsiTheme="majorHAnsi" w:cstheme="majorHAnsi"/>
              </w:rPr>
            </w:pPr>
            <w:r w:rsidRPr="00D26B34">
              <w:rPr>
                <w:rFonts w:asciiTheme="majorHAnsi" w:hAnsiTheme="majorHAnsi" w:cstheme="majorHAnsi"/>
              </w:rPr>
              <w:t>Qualifications</w:t>
            </w:r>
          </w:p>
        </w:tc>
        <w:tc>
          <w:tcPr>
            <w:tcW w:w="2958" w:type="dxa"/>
            <w:gridSpan w:val="2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3EF0039B" w14:textId="77777777" w:rsidR="00144D89" w:rsidRPr="00D26B34" w:rsidRDefault="00144D89" w:rsidP="007A48A9">
            <w:pPr>
              <w:spacing w:before="120"/>
              <w:rPr>
                <w:rFonts w:asciiTheme="majorHAnsi" w:hAnsiTheme="majorHAnsi" w:cstheme="majorHAnsi"/>
              </w:rPr>
            </w:pPr>
            <w:r w:rsidRPr="00D26B34">
              <w:rPr>
                <w:rFonts w:asciiTheme="majorHAnsi" w:hAnsiTheme="majorHAnsi" w:cstheme="majorHAnsi"/>
              </w:rPr>
              <w:t>Current professional membership</w:t>
            </w:r>
          </w:p>
        </w:tc>
      </w:tr>
      <w:tr w:rsidR="00144D89" w:rsidRPr="00547868" w14:paraId="7E69FB59" w14:textId="77777777" w:rsidTr="004E0FDF">
        <w:trPr>
          <w:trHeight w:val="558"/>
        </w:trPr>
        <w:tc>
          <w:tcPr>
            <w:tcW w:w="2977" w:type="dxa"/>
            <w:gridSpan w:val="6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bookmarkEnd w:id="5" w:displacedByCustomXml="next"/>
          <w:sdt>
            <w:sdtPr>
              <w:id w:val="-1556695249"/>
              <w:placeholder>
                <w:docPart w:val="B94306B29C32456A8AF40BB0A9148816"/>
              </w:placeholder>
              <w:showingPlcHdr/>
            </w:sdtPr>
            <w:sdtEndPr>
              <w:rPr>
                <w:b/>
              </w:rPr>
            </w:sdtEndPr>
            <w:sdtContent>
              <w:p w14:paraId="2BCC429B" w14:textId="77777777" w:rsidR="00144D89" w:rsidRPr="00547868" w:rsidRDefault="00144D89" w:rsidP="003E2491">
                <w:pPr>
                  <w:spacing w:before="120"/>
                  <w:rPr>
                    <w:rFonts w:cs="Arial"/>
                  </w:rPr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  <w:tc>
          <w:tcPr>
            <w:tcW w:w="3704" w:type="dxa"/>
            <w:gridSpan w:val="9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sdt>
            <w:sdtPr>
              <w:id w:val="-1608656483"/>
              <w:placeholder>
                <w:docPart w:val="FF22E78992F34A6788EA2883B304C333"/>
              </w:placeholder>
              <w:showingPlcHdr/>
            </w:sdtPr>
            <w:sdtEndPr>
              <w:rPr>
                <w:b/>
              </w:rPr>
            </w:sdtEndPr>
            <w:sdtContent>
              <w:p w14:paraId="562411D1" w14:textId="77777777" w:rsidR="00144D89" w:rsidRPr="00144D89" w:rsidRDefault="00144D89" w:rsidP="003E2491">
                <w:pPr>
                  <w:spacing w:before="120"/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  <w:tc>
          <w:tcPr>
            <w:tcW w:w="2958" w:type="dxa"/>
            <w:gridSpan w:val="2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sdt>
            <w:sdtPr>
              <w:id w:val="185182404"/>
              <w:placeholder>
                <w:docPart w:val="626D4E5920D944739D7ED8E982454446"/>
              </w:placeholder>
              <w:showingPlcHdr/>
            </w:sdtPr>
            <w:sdtEndPr>
              <w:rPr>
                <w:b/>
              </w:rPr>
            </w:sdtEndPr>
            <w:sdtContent>
              <w:p w14:paraId="40CC7324" w14:textId="77777777" w:rsidR="00144D89" w:rsidRPr="00144D89" w:rsidRDefault="00144D89" w:rsidP="003E2491">
                <w:pPr>
                  <w:spacing w:before="120"/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</w:tr>
      <w:tr w:rsidR="007C5581" w:rsidRPr="00547868" w14:paraId="7FD47B69" w14:textId="77777777" w:rsidTr="004E0FDF">
        <w:trPr>
          <w:trHeight w:val="558"/>
        </w:trPr>
        <w:tc>
          <w:tcPr>
            <w:tcW w:w="2977" w:type="dxa"/>
            <w:gridSpan w:val="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sdt>
            <w:sdtPr>
              <w:id w:val="-1599172110"/>
              <w:placeholder>
                <w:docPart w:val="E01A3F19E9734FF4ACC60FB04C74C94B"/>
              </w:placeholder>
              <w:showingPlcHdr/>
            </w:sdtPr>
            <w:sdtEndPr>
              <w:rPr>
                <w:b/>
              </w:rPr>
            </w:sdtEndPr>
            <w:sdtContent>
              <w:p w14:paraId="42DC8C47" w14:textId="77777777" w:rsidR="007C5581" w:rsidRPr="00547868" w:rsidRDefault="007C5581" w:rsidP="003E3B6D">
                <w:pPr>
                  <w:spacing w:before="120"/>
                  <w:rPr>
                    <w:rFonts w:cs="Arial"/>
                  </w:rPr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  <w:tc>
          <w:tcPr>
            <w:tcW w:w="3704" w:type="dxa"/>
            <w:gridSpan w:val="9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sdt>
            <w:sdtPr>
              <w:id w:val="1543407313"/>
              <w:placeholder>
                <w:docPart w:val="406E9FE48D694C0A9C296C264E7D8DAA"/>
              </w:placeholder>
              <w:showingPlcHdr/>
            </w:sdtPr>
            <w:sdtEndPr>
              <w:rPr>
                <w:b/>
              </w:rPr>
            </w:sdtEndPr>
            <w:sdtContent>
              <w:p w14:paraId="21FE5EE1" w14:textId="77777777" w:rsidR="007C5581" w:rsidRPr="00144D89" w:rsidRDefault="007C5581" w:rsidP="003E3B6D">
                <w:pPr>
                  <w:spacing w:before="120"/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  <w:tc>
          <w:tcPr>
            <w:tcW w:w="2958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sdt>
            <w:sdtPr>
              <w:id w:val="1262188209"/>
              <w:placeholder>
                <w:docPart w:val="750F8241B8AD4C899CD9D76A716F0C16"/>
              </w:placeholder>
              <w:showingPlcHdr/>
            </w:sdtPr>
            <w:sdtEndPr>
              <w:rPr>
                <w:b/>
              </w:rPr>
            </w:sdtEndPr>
            <w:sdtContent>
              <w:p w14:paraId="368AA479" w14:textId="77777777" w:rsidR="007C5581" w:rsidRPr="00144D89" w:rsidRDefault="007C5581" w:rsidP="003E3B6D">
                <w:pPr>
                  <w:spacing w:before="120"/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</w:tr>
      <w:tr w:rsidR="00144D89" w:rsidRPr="00547868" w14:paraId="53E0C7A9" w14:textId="77777777" w:rsidTr="004E0FDF">
        <w:trPr>
          <w:trHeight w:val="558"/>
        </w:trPr>
        <w:tc>
          <w:tcPr>
            <w:tcW w:w="2977" w:type="dxa"/>
            <w:gridSpan w:val="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sdt>
            <w:sdtPr>
              <w:id w:val="-175961586"/>
              <w:placeholder>
                <w:docPart w:val="2EDD8CADF4974D37A47BFCB649E7C323"/>
              </w:placeholder>
              <w:showingPlcHdr/>
            </w:sdtPr>
            <w:sdtEndPr>
              <w:rPr>
                <w:b/>
              </w:rPr>
            </w:sdtEndPr>
            <w:sdtContent>
              <w:p w14:paraId="158F79F6" w14:textId="77777777" w:rsidR="00144D89" w:rsidRPr="00547868" w:rsidRDefault="00144D89" w:rsidP="003E2491">
                <w:pPr>
                  <w:spacing w:before="120"/>
                  <w:rPr>
                    <w:rFonts w:cs="Arial"/>
                  </w:rPr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  <w:tc>
          <w:tcPr>
            <w:tcW w:w="3704" w:type="dxa"/>
            <w:gridSpan w:val="9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sdt>
            <w:sdtPr>
              <w:id w:val="-139191404"/>
              <w:placeholder>
                <w:docPart w:val="0B9EBA6A1E7246ACA94555E3DBDB5242"/>
              </w:placeholder>
              <w:showingPlcHdr/>
            </w:sdtPr>
            <w:sdtEndPr>
              <w:rPr>
                <w:b/>
              </w:rPr>
            </w:sdtEndPr>
            <w:sdtContent>
              <w:p w14:paraId="3C468DF0" w14:textId="77777777" w:rsidR="00144D89" w:rsidRPr="00144D89" w:rsidRDefault="00144D89" w:rsidP="003E2491">
                <w:pPr>
                  <w:spacing w:before="120"/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  <w:tc>
          <w:tcPr>
            <w:tcW w:w="2958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sdt>
            <w:sdtPr>
              <w:id w:val="1533691423"/>
              <w:placeholder>
                <w:docPart w:val="7D6D73582CBE48599167A8968EAD6B37"/>
              </w:placeholder>
              <w:showingPlcHdr/>
            </w:sdtPr>
            <w:sdtEndPr>
              <w:rPr>
                <w:b/>
              </w:rPr>
            </w:sdtEndPr>
            <w:sdtContent>
              <w:p w14:paraId="79BFF32C" w14:textId="77777777" w:rsidR="00144D89" w:rsidRPr="00144D89" w:rsidRDefault="00144D89" w:rsidP="003E2491">
                <w:pPr>
                  <w:spacing w:before="120"/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</w:tr>
      <w:tr w:rsidR="00144D89" w:rsidRPr="00547868" w14:paraId="74BAFB38" w14:textId="77777777" w:rsidTr="004E0FDF">
        <w:trPr>
          <w:trHeight w:val="558"/>
        </w:trPr>
        <w:tc>
          <w:tcPr>
            <w:tcW w:w="2977" w:type="dxa"/>
            <w:gridSpan w:val="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</w:tcPr>
          <w:sdt>
            <w:sdtPr>
              <w:id w:val="2147314478"/>
              <w:placeholder>
                <w:docPart w:val="C8D4F3DF94D24090B4310197AC00F823"/>
              </w:placeholder>
              <w:showingPlcHdr/>
            </w:sdtPr>
            <w:sdtEndPr>
              <w:rPr>
                <w:b/>
              </w:rPr>
            </w:sdtEndPr>
            <w:sdtContent>
              <w:p w14:paraId="71586ECA" w14:textId="77777777" w:rsidR="00144D89" w:rsidRPr="00547868" w:rsidRDefault="00144D89" w:rsidP="003E2491">
                <w:pPr>
                  <w:spacing w:before="120"/>
                  <w:rPr>
                    <w:rFonts w:cs="Arial"/>
                  </w:rPr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  <w:tc>
          <w:tcPr>
            <w:tcW w:w="3704" w:type="dxa"/>
            <w:gridSpan w:val="9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</w:tcPr>
          <w:sdt>
            <w:sdtPr>
              <w:id w:val="638771164"/>
              <w:placeholder>
                <w:docPart w:val="1D4FBCB54D924AA090DC402283935C58"/>
              </w:placeholder>
              <w:showingPlcHdr/>
            </w:sdtPr>
            <w:sdtEndPr>
              <w:rPr>
                <w:b/>
              </w:rPr>
            </w:sdtEndPr>
            <w:sdtContent>
              <w:p w14:paraId="689F37C3" w14:textId="77777777" w:rsidR="00144D89" w:rsidRPr="00144D89" w:rsidRDefault="00144D89" w:rsidP="003E2491">
                <w:pPr>
                  <w:spacing w:before="120"/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  <w:tc>
          <w:tcPr>
            <w:tcW w:w="2958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</w:tcPr>
          <w:sdt>
            <w:sdtPr>
              <w:id w:val="1687562537"/>
              <w:placeholder>
                <w:docPart w:val="AF89C56D84E849598F302DA0BFFC5051"/>
              </w:placeholder>
              <w:showingPlcHdr/>
            </w:sdtPr>
            <w:sdtEndPr>
              <w:rPr>
                <w:b/>
              </w:rPr>
            </w:sdtEndPr>
            <w:sdtContent>
              <w:p w14:paraId="3F2B21C3" w14:textId="77777777" w:rsidR="00144D89" w:rsidRPr="00144D89" w:rsidRDefault="00144D89" w:rsidP="003E2491">
                <w:pPr>
                  <w:spacing w:before="120"/>
                </w:pPr>
                <w:r w:rsidRPr="00930D90">
                  <w:rPr>
                    <w:rStyle w:val="PlaceholderText"/>
                    <w:rFonts w:cstheme="minorHAnsi"/>
                  </w:rPr>
                  <w:t>Click here to enter text</w:t>
                </w:r>
              </w:p>
            </w:sdtContent>
          </w:sdt>
        </w:tc>
      </w:tr>
      <w:tr w:rsidR="007A48A9" w:rsidRPr="00D26B34" w14:paraId="1702666B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2E74B5" w:themeColor="accent1" w:themeShade="BF"/>
              <w:bottom w:val="single" w:sz="4" w:space="0" w:color="BDD6EE" w:themeColor="accent1" w:themeTint="66"/>
              <w:right w:val="single" w:sz="4" w:space="0" w:color="2E74B5" w:themeColor="accent1" w:themeShade="BF"/>
            </w:tcBorders>
            <w:shd w:val="clear" w:color="auto" w:fill="2E74B5" w:themeFill="accent1" w:themeFillShade="BF"/>
            <w:vAlign w:val="center"/>
          </w:tcPr>
          <w:p w14:paraId="44449B30" w14:textId="77777777" w:rsidR="00144D89" w:rsidRPr="00D26B34" w:rsidRDefault="00A10B51" w:rsidP="007A48A9">
            <w:pPr>
              <w:spacing w:before="120"/>
              <w:rPr>
                <w:rFonts w:asciiTheme="majorHAnsi" w:hAnsiTheme="majorHAnsi" w:cstheme="majorHAnsi"/>
                <w:color w:val="FFFFFF" w:themeColor="background1"/>
              </w:rPr>
            </w:pPr>
            <w:r w:rsidRPr="00D26B34">
              <w:rPr>
                <w:rFonts w:asciiTheme="majorHAnsi" w:hAnsiTheme="majorHAnsi" w:cstheme="majorHAnsi"/>
                <w:color w:val="FFFFFF" w:themeColor="background1"/>
              </w:rPr>
              <w:t>Insurance details</w:t>
            </w:r>
            <w:r w:rsidR="00144D89" w:rsidRPr="00D26B34">
              <w:rPr>
                <w:rFonts w:asciiTheme="majorHAnsi" w:hAnsiTheme="majorHAnsi" w:cstheme="majorHAnsi"/>
                <w:color w:val="FFFFFF" w:themeColor="background1"/>
              </w:rPr>
              <w:br/>
            </w:r>
            <w:r w:rsidR="00144D89" w:rsidRPr="00D26B34">
              <w:rPr>
                <w:rFonts w:asciiTheme="majorHAnsi" w:hAnsiTheme="majorHAnsi" w:cstheme="majorHAnsi"/>
                <w:color w:val="FFFFFF" w:themeColor="background1"/>
                <w:sz w:val="18"/>
                <w:szCs w:val="18"/>
              </w:rPr>
              <w:t xml:space="preserve">(please </w:t>
            </w:r>
            <w:r w:rsidRPr="00D26B34">
              <w:rPr>
                <w:rFonts w:asciiTheme="majorHAnsi" w:hAnsiTheme="majorHAnsi" w:cstheme="majorHAnsi"/>
                <w:color w:val="FFFFFF" w:themeColor="background1"/>
                <w:sz w:val="18"/>
                <w:szCs w:val="18"/>
              </w:rPr>
              <w:t>provide a copy of acknowledgement of policy from your insurer(s)</w:t>
            </w:r>
            <w:r w:rsidR="00144D89" w:rsidRPr="00D26B34">
              <w:rPr>
                <w:rFonts w:asciiTheme="majorHAnsi" w:hAnsiTheme="majorHAnsi" w:cstheme="majorHAnsi"/>
                <w:color w:val="FFFFFF" w:themeColor="background1"/>
                <w:sz w:val="18"/>
                <w:szCs w:val="18"/>
              </w:rPr>
              <w:t>)</w:t>
            </w:r>
            <w:r w:rsidR="00144D89" w:rsidRPr="00D26B34">
              <w:rPr>
                <w:rFonts w:asciiTheme="majorHAnsi" w:hAnsiTheme="majorHAnsi" w:cstheme="majorHAnsi"/>
                <w:color w:val="FFFFFF" w:themeColor="background1"/>
              </w:rPr>
              <w:t xml:space="preserve"> </w:t>
            </w:r>
          </w:p>
        </w:tc>
      </w:tr>
      <w:tr w:rsidR="007C5581" w:rsidRPr="00D26B34" w14:paraId="18CE03A8" w14:textId="77777777" w:rsidTr="004E0FDF">
        <w:trPr>
          <w:trHeight w:val="517"/>
        </w:trPr>
        <w:tc>
          <w:tcPr>
            <w:tcW w:w="2977" w:type="dxa"/>
            <w:gridSpan w:val="6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521FD283" w14:textId="77777777" w:rsidR="007C5581" w:rsidRPr="00D26B34" w:rsidRDefault="007C5581" w:rsidP="007C5581">
            <w:pPr>
              <w:spacing w:before="120"/>
              <w:rPr>
                <w:rFonts w:asciiTheme="majorHAnsi" w:hAnsiTheme="majorHAnsi" w:cstheme="majorHAnsi"/>
              </w:rPr>
            </w:pPr>
            <w:r w:rsidRPr="00D26B34">
              <w:rPr>
                <w:rFonts w:asciiTheme="majorHAnsi" w:hAnsiTheme="majorHAnsi" w:cstheme="majorHAnsi"/>
              </w:rPr>
              <w:t>Type</w:t>
            </w:r>
          </w:p>
        </w:tc>
        <w:tc>
          <w:tcPr>
            <w:tcW w:w="1720" w:type="dxa"/>
            <w:gridSpan w:val="3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29DBDBE9" w14:textId="77777777" w:rsidR="007C5581" w:rsidRPr="00D26B34" w:rsidRDefault="007C5581" w:rsidP="007C5581">
            <w:pPr>
              <w:spacing w:before="120"/>
              <w:rPr>
                <w:rFonts w:asciiTheme="majorHAnsi" w:hAnsiTheme="majorHAnsi" w:cstheme="majorHAnsi"/>
              </w:rPr>
            </w:pPr>
            <w:r w:rsidRPr="00D26B34">
              <w:rPr>
                <w:rFonts w:asciiTheme="majorHAnsi" w:hAnsiTheme="majorHAnsi" w:cstheme="majorHAnsi"/>
              </w:rPr>
              <w:t>Level of cover ($)</w:t>
            </w:r>
          </w:p>
        </w:tc>
        <w:tc>
          <w:tcPr>
            <w:tcW w:w="2835" w:type="dxa"/>
            <w:gridSpan w:val="7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729037D5" w14:textId="77777777" w:rsidR="007C5581" w:rsidRPr="00D26B34" w:rsidRDefault="007C5581" w:rsidP="007C5581">
            <w:pPr>
              <w:spacing w:before="120"/>
              <w:rPr>
                <w:rFonts w:asciiTheme="majorHAnsi" w:hAnsiTheme="majorHAnsi" w:cstheme="majorHAnsi"/>
              </w:rPr>
            </w:pPr>
            <w:r w:rsidRPr="00D26B34">
              <w:rPr>
                <w:rFonts w:asciiTheme="majorHAnsi" w:hAnsiTheme="majorHAnsi" w:cstheme="majorHAnsi"/>
              </w:rPr>
              <w:t>Type</w:t>
            </w:r>
          </w:p>
        </w:tc>
        <w:tc>
          <w:tcPr>
            <w:tcW w:w="2107" w:type="dxa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21BADD71" w14:textId="77777777" w:rsidR="007C5581" w:rsidRPr="00D26B34" w:rsidRDefault="007C5581" w:rsidP="007C5581">
            <w:pPr>
              <w:spacing w:before="120"/>
              <w:rPr>
                <w:rFonts w:asciiTheme="majorHAnsi" w:hAnsiTheme="majorHAnsi" w:cstheme="majorHAnsi"/>
              </w:rPr>
            </w:pPr>
            <w:r w:rsidRPr="00D26B34">
              <w:rPr>
                <w:rFonts w:asciiTheme="majorHAnsi" w:hAnsiTheme="majorHAnsi" w:cstheme="majorHAnsi"/>
              </w:rPr>
              <w:t>Level of cover ($)</w:t>
            </w:r>
          </w:p>
        </w:tc>
      </w:tr>
      <w:tr w:rsidR="00A10B51" w:rsidRPr="00547868" w14:paraId="3ABAA9CB" w14:textId="77777777" w:rsidTr="004E0FDF">
        <w:trPr>
          <w:trHeight w:val="558"/>
        </w:trPr>
        <w:sdt>
          <w:sdtPr>
            <w:id w:val="-1104955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326F0213" w14:textId="77777777" w:rsidR="00A10B51" w:rsidRDefault="00A10B51" w:rsidP="007A48A9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13" w:type="dxa"/>
            <w:gridSpan w:val="5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67AF55A9" w14:textId="77777777" w:rsidR="00A10B51" w:rsidRDefault="00A10B51" w:rsidP="007A48A9">
            <w:pPr>
              <w:spacing w:before="120"/>
            </w:pPr>
            <w:r>
              <w:t>Business</w:t>
            </w:r>
          </w:p>
        </w:tc>
        <w:tc>
          <w:tcPr>
            <w:tcW w:w="1775" w:type="dxa"/>
            <w:gridSpan w:val="4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C762E87" w14:textId="77777777" w:rsidR="00A10B51" w:rsidRDefault="00A10B51" w:rsidP="007A48A9">
            <w:pPr>
              <w:spacing w:before="120"/>
            </w:pPr>
          </w:p>
        </w:tc>
        <w:sdt>
          <w:sdtPr>
            <w:id w:val="1794628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6CE3CDBA" w14:textId="77777777" w:rsidR="00A10B51" w:rsidRDefault="00A10B51" w:rsidP="007A48A9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13" w:type="dxa"/>
            <w:gridSpan w:val="5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7A584CDB" w14:textId="77777777" w:rsidR="00A10B51" w:rsidRDefault="004E10A9" w:rsidP="007A48A9">
            <w:pPr>
              <w:spacing w:before="120"/>
            </w:pPr>
            <w:r>
              <w:t>Liability</w:t>
            </w:r>
          </w:p>
        </w:tc>
        <w:tc>
          <w:tcPr>
            <w:tcW w:w="2107" w:type="dxa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8896A2B" w14:textId="77777777" w:rsidR="00A10B51" w:rsidRDefault="00A10B51" w:rsidP="007A48A9">
            <w:pPr>
              <w:spacing w:before="120"/>
            </w:pPr>
          </w:p>
        </w:tc>
      </w:tr>
      <w:tr w:rsidR="00A10B51" w:rsidRPr="00547868" w14:paraId="6084EAB0" w14:textId="77777777" w:rsidTr="004E0FDF">
        <w:trPr>
          <w:trHeight w:val="558"/>
        </w:trPr>
        <w:tc>
          <w:tcPr>
            <w:tcW w:w="56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vAlign w:val="center"/>
          </w:tcPr>
          <w:p w14:paraId="2610B71A" w14:textId="77777777" w:rsidR="00A10B51" w:rsidRDefault="005A4B97" w:rsidP="007A48A9">
            <w:pPr>
              <w:spacing w:before="120"/>
            </w:pPr>
            <w:sdt>
              <w:sdtPr>
                <w:id w:val="-1170103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0B5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3" w:type="dxa"/>
            <w:gridSpan w:val="5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6A4D1890" w14:textId="77777777" w:rsidR="00A10B51" w:rsidRDefault="00A10B51" w:rsidP="007A48A9">
            <w:pPr>
              <w:spacing w:before="120"/>
            </w:pPr>
            <w:r>
              <w:t>Professional indemnity</w:t>
            </w:r>
          </w:p>
        </w:tc>
        <w:tc>
          <w:tcPr>
            <w:tcW w:w="1775" w:type="dxa"/>
            <w:gridSpan w:val="4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vAlign w:val="center"/>
          </w:tcPr>
          <w:p w14:paraId="2AB44E64" w14:textId="77777777" w:rsidR="00A10B51" w:rsidRDefault="00A10B51" w:rsidP="007A48A9">
            <w:pPr>
              <w:spacing w:before="120"/>
            </w:pPr>
          </w:p>
        </w:tc>
        <w:sdt>
          <w:sdtPr>
            <w:id w:val="2017570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  <w:vAlign w:val="center"/>
              </w:tcPr>
              <w:p w14:paraId="62301264" w14:textId="77777777" w:rsidR="00A10B51" w:rsidRDefault="00A10B51" w:rsidP="007A48A9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13" w:type="dxa"/>
            <w:gridSpan w:val="5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693E6BC7" w14:textId="77777777" w:rsidR="004E10A9" w:rsidRDefault="004E10A9" w:rsidP="007A48A9">
            <w:pPr>
              <w:spacing w:before="120"/>
            </w:pPr>
            <w:r>
              <w:t>Other (please specify)</w:t>
            </w:r>
          </w:p>
        </w:tc>
        <w:tc>
          <w:tcPr>
            <w:tcW w:w="210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vAlign w:val="center"/>
          </w:tcPr>
          <w:p w14:paraId="1AB9AF40" w14:textId="77777777" w:rsidR="00A10B51" w:rsidRDefault="00A10B51" w:rsidP="007A48A9">
            <w:pPr>
              <w:spacing w:before="120"/>
            </w:pPr>
          </w:p>
        </w:tc>
      </w:tr>
      <w:tr w:rsidR="00766DF7" w:rsidRPr="002A6698" w14:paraId="4B3484FF" w14:textId="77777777" w:rsidTr="00DE1D30">
        <w:trPr>
          <w:trHeight w:val="558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662C43DE" w14:textId="77777777" w:rsidR="00766DF7" w:rsidRPr="00766DF7" w:rsidRDefault="002A2049" w:rsidP="00FE7944">
            <w:pPr>
              <w:spacing w:before="120"/>
              <w:rPr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t>List capability to delivery services</w:t>
            </w:r>
          </w:p>
        </w:tc>
      </w:tr>
      <w:tr w:rsidR="00766DF7" w:rsidRPr="002A6698" w14:paraId="60F4B462" w14:textId="77777777" w:rsidTr="00DE1D30">
        <w:trPr>
          <w:trHeight w:val="558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id w:val="-1544830633"/>
              <w:placeholder>
                <w:docPart w:val="B2C014472D60404CB89516470B587E39"/>
              </w:placeholder>
              <w:showingPlcHdr/>
            </w:sdtPr>
            <w:sdtEndPr/>
            <w:sdtContent>
              <w:p w14:paraId="38DF1350" w14:textId="77777777" w:rsidR="00766DF7" w:rsidRPr="00766DF7" w:rsidRDefault="00766DF7" w:rsidP="00FE7944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sdtContent>
          </w:sdt>
        </w:tc>
      </w:tr>
      <w:tr w:rsidR="00766DF7" w:rsidRPr="002A6698" w14:paraId="239BAA22" w14:textId="77777777" w:rsidTr="00DE1D30">
        <w:trPr>
          <w:trHeight w:val="558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26B90904" w14:textId="77777777" w:rsidR="00766DF7" w:rsidRDefault="002A2049" w:rsidP="00FE7944">
            <w:pPr>
              <w:spacing w:before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Proposed charge out rate(s) for services offered</w:t>
            </w:r>
          </w:p>
        </w:tc>
      </w:tr>
      <w:tr w:rsidR="00766DF7" w:rsidRPr="002A6698" w14:paraId="4F20716D" w14:textId="77777777" w:rsidTr="00DE1D30">
        <w:trPr>
          <w:trHeight w:val="558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2E74B5" w:themeColor="accent1" w:themeShade="BF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id w:val="-2039812933"/>
              <w:placeholder>
                <w:docPart w:val="167C2D7A8E0A4B73A890F8E49BD3C79B"/>
              </w:placeholder>
              <w:showingPlcHdr/>
            </w:sdtPr>
            <w:sdtEndPr/>
            <w:sdtContent>
              <w:p w14:paraId="25DA9F5D" w14:textId="77777777" w:rsidR="00766DF7" w:rsidRPr="00766DF7" w:rsidRDefault="00766DF7" w:rsidP="00FE7944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sdtContent>
          </w:sdt>
        </w:tc>
      </w:tr>
      <w:tr w:rsidR="002A2049" w:rsidRPr="00D26B34" w14:paraId="2BBCF031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2E74B5" w:themeFill="accent1" w:themeFillShade="BF"/>
            <w:vAlign w:val="center"/>
          </w:tcPr>
          <w:p w14:paraId="2AAC36BE" w14:textId="77777777" w:rsidR="002A2049" w:rsidRPr="00D26B34" w:rsidRDefault="002A2049" w:rsidP="00FE7944">
            <w:pPr>
              <w:spacing w:before="120"/>
              <w:rPr>
                <w:rFonts w:asciiTheme="majorHAnsi" w:hAnsiTheme="majorHAnsi" w:cstheme="majorHAnsi"/>
                <w:color w:val="FFFFFF" w:themeColor="background1"/>
              </w:rPr>
            </w:pPr>
            <w:r>
              <w:rPr>
                <w:rFonts w:asciiTheme="majorHAnsi" w:hAnsiTheme="majorHAnsi" w:cstheme="majorHAnsi"/>
                <w:color w:val="FFFFFF" w:themeColor="background1"/>
              </w:rPr>
              <w:t>Quality assurance</w:t>
            </w:r>
          </w:p>
        </w:tc>
      </w:tr>
      <w:tr w:rsidR="004813C5" w:rsidRPr="004813C5" w14:paraId="1182C618" w14:textId="77777777" w:rsidTr="00DE1D30">
        <w:trPr>
          <w:trHeight w:val="606"/>
        </w:trPr>
        <w:tc>
          <w:tcPr>
            <w:tcW w:w="7532" w:type="dxa"/>
            <w:gridSpan w:val="16"/>
            <w:tcBorders>
              <w:top w:val="single" w:sz="4" w:space="0" w:color="2E74B5" w:themeColor="accent1" w:themeShade="BF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0A574120" w14:textId="77777777" w:rsidR="002A2049" w:rsidRPr="004813C5" w:rsidRDefault="004813C5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 w:rsidRPr="004813C5">
              <w:rPr>
                <w:rFonts w:cstheme="minorHAnsi"/>
                <w:color w:val="000000" w:themeColor="text1"/>
              </w:rPr>
              <w:t xml:space="preserve">Does your organisation </w:t>
            </w:r>
            <w:r>
              <w:rPr>
                <w:rFonts w:cstheme="minorHAnsi"/>
                <w:color w:val="000000" w:themeColor="text1"/>
              </w:rPr>
              <w:t>operate a QA system?</w:t>
            </w:r>
          </w:p>
        </w:tc>
        <w:tc>
          <w:tcPr>
            <w:tcW w:w="2107" w:type="dxa"/>
            <w:tcBorders>
              <w:top w:val="single" w:sz="4" w:space="0" w:color="2E74B5" w:themeColor="accent1" w:themeShade="BF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506A1A60" w14:textId="77777777" w:rsidR="002A2049" w:rsidRPr="004813C5" w:rsidRDefault="005A4B97" w:rsidP="00FE7944">
            <w:pPr>
              <w:spacing w:before="12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="Arial"/>
                </w:rPr>
                <w:id w:val="-1184425693"/>
                <w:placeholder>
                  <w:docPart w:val="B5DD2362730E4C5A99F40CA4E6CE03B7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="004813C5" w:rsidRPr="00427D68">
                  <w:rPr>
                    <w:rStyle w:val="PlaceholderText"/>
                    <w:color w:val="FF0000"/>
                  </w:rPr>
                  <w:t>Choose an item</w:t>
                </w:r>
              </w:sdtContent>
            </w:sdt>
          </w:p>
        </w:tc>
      </w:tr>
      <w:tr w:rsidR="004813C5" w:rsidRPr="004813C5" w14:paraId="63C6E371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rPr>
                <w:color w:val="FF0000"/>
              </w:rPr>
              <w:id w:val="-125620721"/>
              <w:placeholder>
                <w:docPart w:val="610850FF71D641008C5F95CC9C1399E4"/>
              </w:placeholder>
              <w:showingPlcHdr/>
            </w:sdtPr>
            <w:sdtEndPr/>
            <w:sdtContent>
              <w:p w14:paraId="60F64BCD" w14:textId="77777777" w:rsidR="004813C5" w:rsidRPr="004813C5" w:rsidRDefault="004813C5" w:rsidP="00FE7944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add information on type and standards (ISO) if applicable, or advise how you operate a QA system</w:t>
                </w:r>
              </w:p>
            </w:sdtContent>
          </w:sdt>
        </w:tc>
      </w:tr>
      <w:tr w:rsidR="002A2049" w:rsidRPr="004813C5" w14:paraId="7FA9A33B" w14:textId="77777777" w:rsidTr="00DE1D30">
        <w:trPr>
          <w:trHeight w:val="606"/>
        </w:trPr>
        <w:tc>
          <w:tcPr>
            <w:tcW w:w="7532" w:type="dxa"/>
            <w:gridSpan w:val="1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60105C70" w14:textId="77777777" w:rsidR="002A2049" w:rsidRPr="004813C5" w:rsidRDefault="004813C5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Does your organisation operate process quality control within the relevant activity?</w:t>
            </w:r>
          </w:p>
        </w:tc>
        <w:tc>
          <w:tcPr>
            <w:tcW w:w="210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6EB70E39" w14:textId="77777777" w:rsidR="002A2049" w:rsidRPr="004813C5" w:rsidRDefault="005A4B97" w:rsidP="00FE7944">
            <w:pPr>
              <w:spacing w:before="12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="Arial"/>
                </w:rPr>
                <w:id w:val="1684240407"/>
                <w:placeholder>
                  <w:docPart w:val="9E6A57B07B4341369EFA2464C01CDDE4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="004813C5" w:rsidRPr="00427D68">
                  <w:rPr>
                    <w:rStyle w:val="PlaceholderText"/>
                    <w:color w:val="FF0000"/>
                  </w:rPr>
                  <w:t>Choose an item</w:t>
                </w:r>
              </w:sdtContent>
            </w:sdt>
          </w:p>
        </w:tc>
      </w:tr>
      <w:tr w:rsidR="004813C5" w:rsidRPr="004813C5" w14:paraId="43337B3E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id w:val="-1965503181"/>
              <w:placeholder>
                <w:docPart w:val="1F7DEB94C9434F58B290B4A56AB36DAA"/>
              </w:placeholder>
              <w:showingPlcHdr/>
            </w:sdtPr>
            <w:sdtEndPr/>
            <w:sdtContent>
              <w:p w14:paraId="29E7F875" w14:textId="77777777" w:rsidR="004813C5" w:rsidRPr="00157D67" w:rsidRDefault="00157D67" w:rsidP="00FE7944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provide details of your quality control process</w:t>
                </w:r>
              </w:p>
            </w:sdtContent>
          </w:sdt>
        </w:tc>
      </w:tr>
      <w:tr w:rsidR="004813C5" w:rsidRPr="004813C5" w14:paraId="7BDF21C0" w14:textId="77777777" w:rsidTr="00DE1D30">
        <w:trPr>
          <w:trHeight w:val="606"/>
        </w:trPr>
        <w:tc>
          <w:tcPr>
            <w:tcW w:w="7532" w:type="dxa"/>
            <w:gridSpan w:val="1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290BD217" w14:textId="77777777" w:rsidR="004813C5" w:rsidRPr="004813C5" w:rsidRDefault="004813C5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Does your organisation issue producer statements for design review work?</w:t>
            </w:r>
          </w:p>
        </w:tc>
        <w:tc>
          <w:tcPr>
            <w:tcW w:w="210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45878AA8" w14:textId="77777777" w:rsidR="004813C5" w:rsidRPr="004813C5" w:rsidRDefault="005A4B97" w:rsidP="00FE7944">
            <w:pPr>
              <w:spacing w:before="12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="Arial"/>
                </w:rPr>
                <w:id w:val="626210255"/>
                <w:placeholder>
                  <w:docPart w:val="A3910C0DBCBD4065A36116669314E0CC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="004813C5" w:rsidRPr="00427D68">
                  <w:rPr>
                    <w:rStyle w:val="PlaceholderText"/>
                    <w:color w:val="FF0000"/>
                  </w:rPr>
                  <w:t>Choose an item</w:t>
                </w:r>
              </w:sdtContent>
            </w:sdt>
          </w:p>
        </w:tc>
      </w:tr>
      <w:tr w:rsidR="004813C5" w:rsidRPr="004813C5" w14:paraId="03F55C91" w14:textId="77777777" w:rsidTr="00DE1D30">
        <w:trPr>
          <w:trHeight w:val="606"/>
        </w:trPr>
        <w:tc>
          <w:tcPr>
            <w:tcW w:w="7532" w:type="dxa"/>
            <w:gridSpan w:val="1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3A1EB0F8" w14:textId="77777777" w:rsidR="004813C5" w:rsidRDefault="004813C5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Is your organisation externally audited?</w:t>
            </w:r>
          </w:p>
        </w:tc>
        <w:tc>
          <w:tcPr>
            <w:tcW w:w="210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4677FB6D" w14:textId="77777777" w:rsidR="004813C5" w:rsidRPr="004813C5" w:rsidRDefault="005A4B97" w:rsidP="00FE7944">
            <w:pPr>
              <w:spacing w:before="12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="Arial"/>
                </w:rPr>
                <w:id w:val="1227425734"/>
                <w:placeholder>
                  <w:docPart w:val="ED8FE065123A43E5924B0D06E607B682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="004813C5" w:rsidRPr="00427D68">
                  <w:rPr>
                    <w:rStyle w:val="PlaceholderText"/>
                    <w:color w:val="FF0000"/>
                  </w:rPr>
                  <w:t>Choose an item</w:t>
                </w:r>
              </w:sdtContent>
            </w:sdt>
          </w:p>
        </w:tc>
      </w:tr>
      <w:tr w:rsidR="004813C5" w:rsidRPr="004813C5" w14:paraId="78E40B8B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id w:val="-1273394077"/>
              <w:placeholder>
                <w:docPart w:val="B17F8A48BEFA451497826A0B81F340BC"/>
              </w:placeholder>
              <w:showingPlcHdr/>
            </w:sdtPr>
            <w:sdtEndPr/>
            <w:sdtContent>
              <w:p w14:paraId="76ECE397" w14:textId="77777777" w:rsidR="004813C5" w:rsidRPr="00157D67" w:rsidRDefault="00157D67" w:rsidP="00FE7944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provide details of who carries out your auditing</w:t>
                </w:r>
              </w:p>
            </w:sdtContent>
          </w:sdt>
        </w:tc>
      </w:tr>
      <w:tr w:rsidR="004813C5" w:rsidRPr="004813C5" w14:paraId="4704F9E7" w14:textId="77777777" w:rsidTr="00DE1D30">
        <w:trPr>
          <w:trHeight w:val="606"/>
        </w:trPr>
        <w:tc>
          <w:tcPr>
            <w:tcW w:w="7532" w:type="dxa"/>
            <w:gridSpan w:val="16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5F9BBEB8" w14:textId="77777777" w:rsidR="004813C5" w:rsidRDefault="004813C5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Does your organisation undertake similar work for other building consent authorities?</w:t>
            </w:r>
          </w:p>
        </w:tc>
        <w:tc>
          <w:tcPr>
            <w:tcW w:w="210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74F06FFC" w14:textId="77777777" w:rsidR="004813C5" w:rsidRPr="004813C5" w:rsidRDefault="005A4B97" w:rsidP="00450EC6">
            <w:pPr>
              <w:spacing w:before="120"/>
              <w:rPr>
                <w:rFonts w:cstheme="minorHAnsi"/>
                <w:color w:val="000000" w:themeColor="text1"/>
              </w:rPr>
            </w:pPr>
            <w:sdt>
              <w:sdtPr>
                <w:rPr>
                  <w:rFonts w:cs="Arial"/>
                </w:rPr>
                <w:id w:val="-1391568631"/>
                <w:placeholder>
                  <w:docPart w:val="55B88B6D00094B96B06658E2F78D64D9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="004813C5" w:rsidRPr="00427D68">
                  <w:rPr>
                    <w:rStyle w:val="PlaceholderText"/>
                    <w:color w:val="FF0000"/>
                  </w:rPr>
                  <w:t>Choose an item</w:t>
                </w:r>
              </w:sdtContent>
            </w:sdt>
          </w:p>
        </w:tc>
      </w:tr>
      <w:tr w:rsidR="004813C5" w:rsidRPr="004813C5" w14:paraId="3BFFA976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id w:val="-1256596517"/>
              <w:placeholder>
                <w:docPart w:val="06554C87DE0247E6804797782A5C7C69"/>
              </w:placeholder>
              <w:showingPlcHdr/>
            </w:sdtPr>
            <w:sdtEndPr/>
            <w:sdtContent>
              <w:p w14:paraId="24F3E75D" w14:textId="77777777" w:rsidR="004813C5" w:rsidRPr="00157D67" w:rsidRDefault="00157D67" w:rsidP="00FE7944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list other building consent authorities who you do work for</w:t>
                </w:r>
              </w:p>
            </w:sdtContent>
          </w:sdt>
        </w:tc>
      </w:tr>
      <w:tr w:rsidR="004813C5" w:rsidRPr="004813C5" w14:paraId="6E57DCCA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5A14E311" w14:textId="77777777" w:rsidR="004813C5" w:rsidRPr="004813C5" w:rsidRDefault="004813C5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Who does your organisation use to carry out competency assessments?</w:t>
            </w:r>
          </w:p>
        </w:tc>
      </w:tr>
      <w:tr w:rsidR="004813C5" w:rsidRPr="004813C5" w14:paraId="0625CB6C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2E74B5" w:themeColor="accent1" w:themeShade="BF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id w:val="-430975296"/>
              <w:placeholder>
                <w:docPart w:val="51932CD82CF54BF29CCB1E0A6E863FC1"/>
              </w:placeholder>
              <w:showingPlcHdr/>
            </w:sdtPr>
            <w:sdtEndPr/>
            <w:sdtContent>
              <w:p w14:paraId="3BBE1483" w14:textId="77777777" w:rsidR="004813C5" w:rsidRPr="00157D67" w:rsidRDefault="00157D67" w:rsidP="00FE7944">
                <w:pPr>
                  <w:spacing w:before="120"/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provide details of who carries out your competency assessments</w:t>
                </w:r>
              </w:p>
            </w:sdtContent>
          </w:sdt>
        </w:tc>
      </w:tr>
      <w:tr w:rsidR="00157D67" w:rsidRPr="00D26B34" w14:paraId="6CE03EBF" w14:textId="77777777" w:rsidTr="00DE1D30">
        <w:trPr>
          <w:trHeight w:val="606"/>
        </w:trPr>
        <w:tc>
          <w:tcPr>
            <w:tcW w:w="9639" w:type="dxa"/>
            <w:gridSpan w:val="17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BDD6EE" w:themeColor="accent1" w:themeTint="66"/>
              <w:right w:val="single" w:sz="4" w:space="0" w:color="2E74B5" w:themeColor="accent1" w:themeShade="BF"/>
            </w:tcBorders>
            <w:shd w:val="clear" w:color="auto" w:fill="2E74B5" w:themeFill="accent1" w:themeFillShade="BF"/>
            <w:vAlign w:val="center"/>
          </w:tcPr>
          <w:p w14:paraId="72F99BF0" w14:textId="77777777" w:rsidR="00157D67" w:rsidRPr="00D26B34" w:rsidRDefault="00157D67" w:rsidP="00FE7944">
            <w:pPr>
              <w:spacing w:before="120"/>
              <w:rPr>
                <w:rFonts w:asciiTheme="majorHAnsi" w:hAnsiTheme="majorHAnsi" w:cstheme="majorHAnsi"/>
                <w:color w:val="FFFFFF" w:themeColor="background1"/>
              </w:rPr>
            </w:pPr>
            <w:r>
              <w:rPr>
                <w:rFonts w:asciiTheme="majorHAnsi" w:hAnsiTheme="majorHAnsi" w:cstheme="majorHAnsi"/>
                <w:color w:val="FFFFFF" w:themeColor="background1"/>
              </w:rPr>
              <w:t xml:space="preserve">Referees </w:t>
            </w:r>
            <w:r w:rsidRPr="00157D67">
              <w:rPr>
                <w:rFonts w:asciiTheme="majorHAnsi" w:hAnsiTheme="majorHAnsi" w:cstheme="majorHAnsi"/>
                <w:color w:val="FFFFFF" w:themeColor="background1"/>
                <w:sz w:val="18"/>
                <w:szCs w:val="18"/>
              </w:rPr>
              <w:t>(provide 3)</w:t>
            </w:r>
          </w:p>
        </w:tc>
      </w:tr>
      <w:tr w:rsidR="00157D67" w:rsidRPr="00157D67" w14:paraId="6E74547C" w14:textId="77777777" w:rsidTr="00DE1D30">
        <w:trPr>
          <w:trHeight w:val="239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71D40943" w14:textId="77777777" w:rsidR="00157D67" w:rsidRPr="00157D67" w:rsidRDefault="00157D67" w:rsidP="00FE7944">
            <w:pPr>
              <w:spacing w:before="120"/>
              <w:rPr>
                <w:rFonts w:asciiTheme="majorHAnsi" w:hAnsiTheme="majorHAnsi" w:cstheme="majorHAnsi"/>
                <w:color w:val="000000" w:themeColor="text1"/>
              </w:rPr>
            </w:pPr>
            <w:r w:rsidRPr="00157D67">
              <w:rPr>
                <w:rFonts w:asciiTheme="majorHAnsi" w:hAnsiTheme="majorHAnsi" w:cstheme="majorHAnsi"/>
                <w:color w:val="000000" w:themeColor="text1"/>
              </w:rPr>
              <w:t>Referee 1</w:t>
            </w:r>
          </w:p>
        </w:tc>
      </w:tr>
      <w:tr w:rsidR="00157D67" w:rsidRPr="004813C5" w14:paraId="07815DDA" w14:textId="77777777" w:rsidTr="00DE1D30">
        <w:trPr>
          <w:trHeight w:val="606"/>
        </w:trPr>
        <w:tc>
          <w:tcPr>
            <w:tcW w:w="1558" w:type="dxa"/>
            <w:gridSpan w:val="3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7FDA10B4" w14:textId="77777777" w:rsidR="00157D67" w:rsidRPr="004813C5" w:rsidRDefault="009B66CD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Contact n</w:t>
            </w:r>
            <w:r w:rsidR="00157D67">
              <w:rPr>
                <w:rFonts w:cstheme="minorHAnsi"/>
                <w:color w:val="000000" w:themeColor="text1"/>
              </w:rPr>
              <w:t>ame</w:t>
            </w:r>
          </w:p>
        </w:tc>
        <w:sdt>
          <w:sdtPr>
            <w:id w:val="2029290875"/>
            <w:placeholder>
              <w:docPart w:val="DA3CABDA38F2485691656FC6823FB7F3"/>
            </w:placeholder>
            <w:showingPlcHdr/>
          </w:sdtPr>
          <w:sdtEndPr/>
          <w:sdtContent>
            <w:tc>
              <w:tcPr>
                <w:tcW w:w="3194" w:type="dxa"/>
                <w:gridSpan w:val="7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6BBFCCBD" w14:textId="77777777" w:rsidR="00157D67" w:rsidRPr="004813C5" w:rsidRDefault="009B66CD" w:rsidP="00FE7944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add name</w:t>
                </w:r>
              </w:p>
            </w:tc>
          </w:sdtContent>
        </w:sdt>
        <w:tc>
          <w:tcPr>
            <w:tcW w:w="1646" w:type="dxa"/>
            <w:gridSpan w:val="3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381E5889" w14:textId="77777777" w:rsidR="00157D67" w:rsidRPr="004813C5" w:rsidRDefault="009B66CD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Business name</w:t>
            </w:r>
          </w:p>
        </w:tc>
        <w:sdt>
          <w:sdtPr>
            <w:id w:val="-306938935"/>
            <w:placeholder>
              <w:docPart w:val="7D8FDD8034B64E8F87D0E1BA59FC559F"/>
            </w:placeholder>
            <w:showingPlcHdr/>
          </w:sdtPr>
          <w:sdtEndPr/>
          <w:sdtContent>
            <w:tc>
              <w:tcPr>
                <w:tcW w:w="3241" w:type="dxa"/>
                <w:gridSpan w:val="4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7F374C91" w14:textId="77777777" w:rsidR="00157D67" w:rsidRPr="004813C5" w:rsidRDefault="009B66CD" w:rsidP="00FE7944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add name</w:t>
                </w:r>
              </w:p>
            </w:tc>
          </w:sdtContent>
        </w:sdt>
      </w:tr>
      <w:tr w:rsidR="009B66CD" w:rsidRPr="004813C5" w14:paraId="46FDCD7A" w14:textId="77777777" w:rsidTr="00DE1D30">
        <w:trPr>
          <w:trHeight w:val="606"/>
        </w:trPr>
        <w:tc>
          <w:tcPr>
            <w:tcW w:w="1558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08FA1B63" w14:textId="77777777" w:rsidR="009B66CD" w:rsidRDefault="009B66CD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Phone</w:t>
            </w:r>
          </w:p>
        </w:tc>
        <w:sdt>
          <w:sdtPr>
            <w:id w:val="-1198771943"/>
            <w:placeholder>
              <w:docPart w:val="045E7D09F7CF4EDC91A81DEA5FC2FD07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3194" w:type="dxa"/>
                <w:gridSpan w:val="7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7DF9585D" w14:textId="77777777" w:rsidR="009B66CD" w:rsidRPr="004813C5" w:rsidRDefault="009B66CD" w:rsidP="00FE7944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  <w:tc>
          <w:tcPr>
            <w:tcW w:w="1646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61BFD8DA" w14:textId="77777777" w:rsidR="009B66CD" w:rsidRDefault="009B66CD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Email</w:t>
            </w:r>
          </w:p>
        </w:tc>
        <w:sdt>
          <w:sdtPr>
            <w:id w:val="225807752"/>
            <w:placeholder>
              <w:docPart w:val="4082B6A913ED4A0AB603E05929AAD5CF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3241" w:type="dxa"/>
                <w:gridSpan w:val="4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17EF00C9" w14:textId="77777777" w:rsidR="009B66CD" w:rsidRPr="004813C5" w:rsidRDefault="009B66CD" w:rsidP="00FE7944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</w:tr>
      <w:tr w:rsidR="00157D67" w:rsidRPr="00157D67" w14:paraId="22D9DEEB" w14:textId="77777777" w:rsidTr="00DE1D30">
        <w:trPr>
          <w:trHeight w:val="531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11C08C7A" w14:textId="77777777" w:rsidR="00157D67" w:rsidRPr="00157D67" w:rsidRDefault="00157D67" w:rsidP="00FE7944">
            <w:pPr>
              <w:spacing w:before="120"/>
              <w:rPr>
                <w:rFonts w:asciiTheme="majorHAnsi" w:hAnsiTheme="majorHAnsi" w:cstheme="majorHAnsi"/>
                <w:color w:val="000000" w:themeColor="text1"/>
              </w:rPr>
            </w:pPr>
            <w:r w:rsidRPr="00157D67">
              <w:rPr>
                <w:rFonts w:asciiTheme="majorHAnsi" w:hAnsiTheme="majorHAnsi" w:cstheme="majorHAnsi"/>
                <w:color w:val="000000" w:themeColor="text1"/>
              </w:rPr>
              <w:t xml:space="preserve">Referee </w:t>
            </w:r>
            <w:r w:rsidR="009B66CD">
              <w:rPr>
                <w:rFonts w:asciiTheme="majorHAnsi" w:hAnsiTheme="majorHAnsi" w:cstheme="majorHAnsi"/>
                <w:color w:val="000000" w:themeColor="text1"/>
              </w:rPr>
              <w:t>2</w:t>
            </w:r>
          </w:p>
        </w:tc>
      </w:tr>
      <w:tr w:rsidR="009B66CD" w:rsidRPr="004813C5" w14:paraId="722040D8" w14:textId="77777777" w:rsidTr="00DE1D30">
        <w:trPr>
          <w:trHeight w:val="606"/>
        </w:trPr>
        <w:tc>
          <w:tcPr>
            <w:tcW w:w="1558" w:type="dxa"/>
            <w:gridSpan w:val="3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1B49927F" w14:textId="77777777" w:rsidR="009B66CD" w:rsidRPr="004813C5" w:rsidRDefault="009B66CD" w:rsidP="00BE2436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Contact name</w:t>
            </w:r>
          </w:p>
        </w:tc>
        <w:sdt>
          <w:sdtPr>
            <w:id w:val="-1234082042"/>
            <w:placeholder>
              <w:docPart w:val="4AB426179A0E4F35A0B9A746E020A1CB"/>
            </w:placeholder>
            <w:showingPlcHdr/>
          </w:sdtPr>
          <w:sdtEndPr/>
          <w:sdtContent>
            <w:tc>
              <w:tcPr>
                <w:tcW w:w="3194" w:type="dxa"/>
                <w:gridSpan w:val="7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7085E3A8" w14:textId="77777777" w:rsidR="009B66CD" w:rsidRPr="004813C5" w:rsidRDefault="009B66CD" w:rsidP="00BE2436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add name</w:t>
                </w:r>
              </w:p>
            </w:tc>
          </w:sdtContent>
        </w:sdt>
        <w:tc>
          <w:tcPr>
            <w:tcW w:w="1646" w:type="dxa"/>
            <w:gridSpan w:val="3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5B7B95D9" w14:textId="77777777" w:rsidR="009B66CD" w:rsidRPr="004813C5" w:rsidRDefault="009B66CD" w:rsidP="00BE2436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Business name</w:t>
            </w:r>
          </w:p>
        </w:tc>
        <w:sdt>
          <w:sdtPr>
            <w:id w:val="-1200999981"/>
            <w:placeholder>
              <w:docPart w:val="B8ADC981690E4A618CABD58F173E9A4E"/>
            </w:placeholder>
            <w:showingPlcHdr/>
          </w:sdtPr>
          <w:sdtEndPr/>
          <w:sdtContent>
            <w:tc>
              <w:tcPr>
                <w:tcW w:w="3241" w:type="dxa"/>
                <w:gridSpan w:val="4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2F307C60" w14:textId="77777777" w:rsidR="009B66CD" w:rsidRPr="004813C5" w:rsidRDefault="009B66CD" w:rsidP="00BE2436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add name</w:t>
                </w:r>
              </w:p>
            </w:tc>
          </w:sdtContent>
        </w:sdt>
      </w:tr>
      <w:tr w:rsidR="009B66CD" w:rsidRPr="004813C5" w14:paraId="6F628985" w14:textId="77777777" w:rsidTr="00DE1D30">
        <w:trPr>
          <w:trHeight w:val="606"/>
        </w:trPr>
        <w:tc>
          <w:tcPr>
            <w:tcW w:w="1558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5A6493BB" w14:textId="77777777" w:rsidR="009B66CD" w:rsidRDefault="009B66CD" w:rsidP="00BE2436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Phone</w:t>
            </w:r>
          </w:p>
        </w:tc>
        <w:sdt>
          <w:sdtPr>
            <w:id w:val="-1277093870"/>
            <w:placeholder>
              <w:docPart w:val="FC4CE0D5D08540D6B5C5EA957CDB17BF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3194" w:type="dxa"/>
                <w:gridSpan w:val="7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5F84511C" w14:textId="77777777" w:rsidR="009B66CD" w:rsidRPr="004813C5" w:rsidRDefault="009B66CD" w:rsidP="00BE2436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  <w:tc>
          <w:tcPr>
            <w:tcW w:w="1646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722899C0" w14:textId="77777777" w:rsidR="009B66CD" w:rsidRDefault="009B66CD" w:rsidP="00BE2436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Email</w:t>
            </w:r>
          </w:p>
        </w:tc>
        <w:sdt>
          <w:sdtPr>
            <w:id w:val="-1424565560"/>
            <w:placeholder>
              <w:docPart w:val="71EDC6943F1D4BFAA8BAEC0A1922F75E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3241" w:type="dxa"/>
                <w:gridSpan w:val="4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1A9F6140" w14:textId="77777777" w:rsidR="009B66CD" w:rsidRPr="004813C5" w:rsidRDefault="009B66CD" w:rsidP="00BE2436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</w:tr>
      <w:tr w:rsidR="009B66CD" w:rsidRPr="00157D67" w14:paraId="44C55D70" w14:textId="77777777" w:rsidTr="00DE1D30">
        <w:trPr>
          <w:trHeight w:val="234"/>
        </w:trPr>
        <w:tc>
          <w:tcPr>
            <w:tcW w:w="9639" w:type="dxa"/>
            <w:gridSpan w:val="17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3242B924" w14:textId="77777777" w:rsidR="009B66CD" w:rsidRPr="00157D67" w:rsidRDefault="009B66CD" w:rsidP="00FE7944">
            <w:pPr>
              <w:spacing w:before="120"/>
              <w:rPr>
                <w:rFonts w:asciiTheme="majorHAnsi" w:hAnsiTheme="majorHAnsi" w:cstheme="majorHAnsi"/>
                <w:color w:val="000000" w:themeColor="text1"/>
              </w:rPr>
            </w:pPr>
            <w:r w:rsidRPr="00157D67">
              <w:rPr>
                <w:rFonts w:asciiTheme="majorHAnsi" w:hAnsiTheme="majorHAnsi" w:cstheme="majorHAnsi"/>
                <w:color w:val="000000" w:themeColor="text1"/>
              </w:rPr>
              <w:t xml:space="preserve">Referee </w:t>
            </w:r>
            <w:r>
              <w:rPr>
                <w:rFonts w:asciiTheme="majorHAnsi" w:hAnsiTheme="majorHAnsi" w:cstheme="majorHAnsi"/>
                <w:color w:val="000000" w:themeColor="text1"/>
              </w:rPr>
              <w:t>3</w:t>
            </w:r>
          </w:p>
        </w:tc>
      </w:tr>
      <w:tr w:rsidR="009B66CD" w:rsidRPr="004813C5" w14:paraId="262C71A2" w14:textId="77777777" w:rsidTr="00DE1D30">
        <w:trPr>
          <w:trHeight w:val="606"/>
        </w:trPr>
        <w:tc>
          <w:tcPr>
            <w:tcW w:w="1558" w:type="dxa"/>
            <w:gridSpan w:val="3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629E76D7" w14:textId="77777777" w:rsidR="009B66CD" w:rsidRPr="004813C5" w:rsidRDefault="009B66CD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lastRenderedPageBreak/>
              <w:t>Contact name</w:t>
            </w:r>
          </w:p>
        </w:tc>
        <w:sdt>
          <w:sdtPr>
            <w:id w:val="68628322"/>
            <w:placeholder>
              <w:docPart w:val="0CC4A423A3E840248B1B89561CC3CDF8"/>
            </w:placeholder>
            <w:showingPlcHdr/>
          </w:sdtPr>
          <w:sdtEndPr/>
          <w:sdtContent>
            <w:tc>
              <w:tcPr>
                <w:tcW w:w="3194" w:type="dxa"/>
                <w:gridSpan w:val="7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7441F82F" w14:textId="77777777" w:rsidR="009B66CD" w:rsidRPr="004813C5" w:rsidRDefault="009B66CD" w:rsidP="00FE7944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add name</w:t>
                </w:r>
              </w:p>
            </w:tc>
          </w:sdtContent>
        </w:sdt>
        <w:tc>
          <w:tcPr>
            <w:tcW w:w="1646" w:type="dxa"/>
            <w:gridSpan w:val="3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21DB1A5D" w14:textId="77777777" w:rsidR="009B66CD" w:rsidRPr="004813C5" w:rsidRDefault="009B66CD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Business name</w:t>
            </w:r>
          </w:p>
        </w:tc>
        <w:sdt>
          <w:sdtPr>
            <w:id w:val="377670066"/>
            <w:placeholder>
              <w:docPart w:val="7902053855D54474AC5F5EDF6237ECC4"/>
            </w:placeholder>
            <w:showingPlcHdr/>
          </w:sdtPr>
          <w:sdtEndPr/>
          <w:sdtContent>
            <w:tc>
              <w:tcPr>
                <w:tcW w:w="3241" w:type="dxa"/>
                <w:gridSpan w:val="4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6D8F1BDA" w14:textId="77777777" w:rsidR="009B66CD" w:rsidRPr="004813C5" w:rsidRDefault="009B66CD" w:rsidP="00FE7944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add name</w:t>
                </w:r>
              </w:p>
            </w:tc>
          </w:sdtContent>
        </w:sdt>
      </w:tr>
      <w:tr w:rsidR="009B66CD" w:rsidRPr="004813C5" w14:paraId="6C45481E" w14:textId="77777777" w:rsidTr="00DE1D30">
        <w:trPr>
          <w:trHeight w:val="606"/>
        </w:trPr>
        <w:tc>
          <w:tcPr>
            <w:tcW w:w="1558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2E74B5" w:themeColor="accent1" w:themeShade="BF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12101C03" w14:textId="77777777" w:rsidR="009B66CD" w:rsidRDefault="009B66CD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Phone</w:t>
            </w:r>
          </w:p>
        </w:tc>
        <w:sdt>
          <w:sdtPr>
            <w:id w:val="478266807"/>
            <w:placeholder>
              <w:docPart w:val="2173D3F8E7CB4F0DB2DE78E1E6E28A1E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3194" w:type="dxa"/>
                <w:gridSpan w:val="7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2E74B5" w:themeColor="accent1" w:themeShade="BF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0F0F4F7F" w14:textId="77777777" w:rsidR="009B66CD" w:rsidRPr="004813C5" w:rsidRDefault="009B66CD" w:rsidP="00FE7944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  <w:tc>
          <w:tcPr>
            <w:tcW w:w="1646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2E74B5" w:themeColor="accent1" w:themeShade="BF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59697BA6" w14:textId="77777777" w:rsidR="009B66CD" w:rsidRDefault="009B66CD" w:rsidP="00FE7944">
            <w:pPr>
              <w:spacing w:before="12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Email</w:t>
            </w:r>
          </w:p>
        </w:tc>
        <w:sdt>
          <w:sdtPr>
            <w:id w:val="1605068787"/>
            <w:placeholder>
              <w:docPart w:val="3D268E47F6184105A5AD8D9CFC8F864A"/>
            </w:placeholder>
            <w:showingPlcHdr/>
          </w:sdtPr>
          <w:sdtEndPr>
            <w:rPr>
              <w:b/>
            </w:rPr>
          </w:sdtEndPr>
          <w:sdtContent>
            <w:tc>
              <w:tcPr>
                <w:tcW w:w="3241" w:type="dxa"/>
                <w:gridSpan w:val="4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2E74B5" w:themeColor="accent1" w:themeShade="BF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3EB97834" w14:textId="77777777" w:rsidR="009B66CD" w:rsidRPr="004813C5" w:rsidRDefault="009B66CD" w:rsidP="00FE7944">
                <w:pPr>
                  <w:spacing w:before="120"/>
                  <w:rPr>
                    <w:rFonts w:cstheme="minorHAnsi"/>
                    <w:color w:val="000000" w:themeColor="text1"/>
                  </w:rPr>
                </w:pPr>
                <w:r w:rsidRPr="00427D68">
                  <w:rPr>
                    <w:rStyle w:val="PlaceholderText"/>
                    <w:rFonts w:cstheme="minorHAnsi"/>
                    <w:color w:val="FF0000"/>
                  </w:rPr>
                  <w:t>Click here to enter text</w:t>
                </w:r>
              </w:p>
            </w:tc>
          </w:sdtContent>
        </w:sdt>
      </w:tr>
      <w:bookmarkEnd w:id="4"/>
      <w:tr w:rsidR="00157D67" w:rsidRPr="00D26B34" w14:paraId="665B2A3A" w14:textId="77777777" w:rsidTr="00DE1D30">
        <w:trPr>
          <w:trHeight w:val="397"/>
        </w:trPr>
        <w:tc>
          <w:tcPr>
            <w:tcW w:w="9639" w:type="dxa"/>
            <w:gridSpan w:val="17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2E74B5" w:themeFill="accent1" w:themeFillShade="BF"/>
            <w:vAlign w:val="center"/>
          </w:tcPr>
          <w:p w14:paraId="38EC8FF3" w14:textId="77777777" w:rsidR="00157D67" w:rsidRPr="00D26B34" w:rsidRDefault="00E67859" w:rsidP="00FE7944">
            <w:pPr>
              <w:spacing w:before="120"/>
              <w:rPr>
                <w:rFonts w:asciiTheme="majorHAnsi" w:hAnsiTheme="majorHAnsi" w:cstheme="majorHAnsi"/>
                <w:color w:val="FFFFFF" w:themeColor="background1"/>
              </w:rPr>
            </w:pPr>
            <w:proofErr w:type="gramStart"/>
            <w:r>
              <w:rPr>
                <w:rFonts w:asciiTheme="majorHAnsi" w:hAnsiTheme="majorHAnsi" w:cstheme="majorHAnsi"/>
                <w:color w:val="FFFFFF" w:themeColor="background1"/>
              </w:rPr>
              <w:t>Applicant</w:t>
            </w:r>
            <w:proofErr w:type="gramEnd"/>
            <w:r>
              <w:rPr>
                <w:rFonts w:asciiTheme="majorHAnsi" w:hAnsiTheme="majorHAnsi" w:cstheme="majorHAnsi"/>
                <w:color w:val="FFFFFF" w:themeColor="background1"/>
              </w:rPr>
              <w:t xml:space="preserve"> sign off</w:t>
            </w:r>
          </w:p>
        </w:tc>
      </w:tr>
      <w:tr w:rsidR="00A203E1" w:rsidRPr="00547868" w14:paraId="2936D43C" w14:textId="77777777" w:rsidTr="005978F6">
        <w:trPr>
          <w:trHeight w:val="616"/>
        </w:trPr>
        <w:tc>
          <w:tcPr>
            <w:tcW w:w="9639" w:type="dxa"/>
            <w:gridSpan w:val="17"/>
            <w:tcBorders>
              <w:top w:val="single" w:sz="4" w:space="0" w:color="2E74B5" w:themeColor="accent1" w:themeShade="BF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526FE1D0" w14:textId="77777777" w:rsidR="00A203E1" w:rsidRPr="00A203E1" w:rsidRDefault="00A203E1" w:rsidP="00A203E1">
            <w:r>
              <w:t xml:space="preserve">I agree to meet the expectations outlined above if </w:t>
            </w:r>
            <w:r w:rsidR="003806FC">
              <w:t>my business</w:t>
            </w:r>
            <w:r>
              <w:t xml:space="preserve"> </w:t>
            </w:r>
            <w:r w:rsidR="003806FC">
              <w:t>is contracted to carry out work for</w:t>
            </w:r>
            <w:r>
              <w:t xml:space="preserve"> SDC’s building department.</w:t>
            </w:r>
          </w:p>
        </w:tc>
      </w:tr>
      <w:tr w:rsidR="00157D67" w:rsidRPr="00547868" w14:paraId="53E5C618" w14:textId="77777777" w:rsidTr="00DE1D30">
        <w:trPr>
          <w:trHeight w:val="616"/>
        </w:trPr>
        <w:tc>
          <w:tcPr>
            <w:tcW w:w="1132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3778DC50" w14:textId="77777777" w:rsidR="00157D67" w:rsidRPr="00FD6985" w:rsidRDefault="00157D67" w:rsidP="00BE2436">
            <w:pPr>
              <w:spacing w:before="120"/>
            </w:pPr>
            <w:r>
              <w:t>Name</w:t>
            </w:r>
          </w:p>
        </w:tc>
        <w:tc>
          <w:tcPr>
            <w:tcW w:w="4329" w:type="dxa"/>
            <w:gridSpan w:val="10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rPr>
                <w:rFonts w:ascii="Calibri" w:hAnsi="Calibri" w:cs="Calibri"/>
              </w:rPr>
              <w:id w:val="-1253515575"/>
              <w:placeholder>
                <w:docPart w:val="54307864DB7F49509EF302B489C648F4"/>
              </w:placeholder>
              <w:showingPlcHdr/>
            </w:sdtPr>
            <w:sdtEndPr/>
            <w:sdtContent>
              <w:p w14:paraId="32A8ACB9" w14:textId="77777777" w:rsidR="00157D67" w:rsidRPr="00FD6985" w:rsidRDefault="00157D67" w:rsidP="00BE2436">
                <w:pPr>
                  <w:spacing w:before="120"/>
                  <w:rPr>
                    <w:rFonts w:cs="Arial"/>
                  </w:rPr>
                </w:pPr>
                <w:r w:rsidRPr="00427D68">
                  <w:rPr>
                    <w:rStyle w:val="PlaceholderText"/>
                    <w:color w:val="FF0000"/>
                  </w:rPr>
                  <w:t>Click here to enter text</w:t>
                </w:r>
              </w:p>
            </w:sdtContent>
          </w:sdt>
        </w:tc>
        <w:tc>
          <w:tcPr>
            <w:tcW w:w="1220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0BF70FE0" w14:textId="77777777" w:rsidR="00157D67" w:rsidRPr="00915D3A" w:rsidRDefault="00157D67" w:rsidP="00BE2436">
            <w:pPr>
              <w:spacing w:before="120"/>
              <w:rPr>
                <w:rFonts w:ascii="Calibri" w:hAnsi="Calibri" w:cs="Calibri"/>
              </w:rPr>
            </w:pPr>
            <w:r>
              <w:t>Date</w:t>
            </w:r>
          </w:p>
        </w:tc>
        <w:sdt>
          <w:sdtPr>
            <w:rPr>
              <w:rFonts w:ascii="Calibri" w:hAnsi="Calibri" w:cs="Calibri"/>
            </w:rPr>
            <w:id w:val="951509963"/>
            <w:placeholder>
              <w:docPart w:val="C09DBE853804456C872AA6638BE5C2D1"/>
            </w:placeholder>
            <w:showingPlcHdr/>
            <w:date>
              <w:dateFormat w:val="d/MM/yyyy"/>
              <w:lid w:val="en-NZ"/>
              <w:storeMappedDataAs w:val="dateTime"/>
              <w:calendar w:val="gregorian"/>
            </w:date>
          </w:sdtPr>
          <w:sdtEndPr/>
          <w:sdtContent>
            <w:tc>
              <w:tcPr>
                <w:tcW w:w="2958" w:type="dxa"/>
                <w:gridSpan w:val="2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2028AF9C" w14:textId="77777777" w:rsidR="00157D67" w:rsidRPr="00915D3A" w:rsidRDefault="00157D67" w:rsidP="00BE2436">
                <w:pPr>
                  <w:spacing w:before="120"/>
                  <w:rPr>
                    <w:rFonts w:ascii="Calibri" w:hAnsi="Calibri" w:cs="Calibri"/>
                  </w:rPr>
                </w:pPr>
                <w:r w:rsidRPr="00427D68">
                  <w:rPr>
                    <w:rStyle w:val="PlaceholderText"/>
                    <w:color w:val="FF0000"/>
                  </w:rPr>
                  <w:t>Select date</w:t>
                </w:r>
              </w:p>
            </w:tc>
          </w:sdtContent>
        </w:sdt>
      </w:tr>
      <w:tr w:rsidR="00157D67" w:rsidRPr="00547868" w14:paraId="42AE9316" w14:textId="77777777" w:rsidTr="00DE1D30">
        <w:trPr>
          <w:trHeight w:val="616"/>
        </w:trPr>
        <w:tc>
          <w:tcPr>
            <w:tcW w:w="1132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30ED5911" w14:textId="77777777" w:rsidR="00157D67" w:rsidRDefault="00157D67" w:rsidP="00BE2436">
            <w:pPr>
              <w:spacing w:before="120"/>
            </w:pPr>
            <w:r>
              <w:t>Position</w:t>
            </w:r>
          </w:p>
        </w:tc>
        <w:tc>
          <w:tcPr>
            <w:tcW w:w="8507" w:type="dxa"/>
            <w:gridSpan w:val="15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rPr>
                <w:rFonts w:ascii="Calibri" w:hAnsi="Calibri" w:cs="Calibri"/>
              </w:rPr>
              <w:id w:val="1547869950"/>
              <w:placeholder>
                <w:docPart w:val="9EDB91D2E4344A4F83FF237D79FD8145"/>
              </w:placeholder>
              <w:showingPlcHdr/>
            </w:sdtPr>
            <w:sdtEndPr/>
            <w:sdtContent>
              <w:p w14:paraId="1C7EAC8E" w14:textId="77777777" w:rsidR="00157D67" w:rsidRDefault="00157D67" w:rsidP="00BE2436">
                <w:pPr>
                  <w:spacing w:before="120"/>
                  <w:rPr>
                    <w:rFonts w:ascii="Calibri" w:hAnsi="Calibri" w:cs="Calibri"/>
                  </w:rPr>
                </w:pPr>
                <w:r w:rsidRPr="00427D68">
                  <w:rPr>
                    <w:rStyle w:val="PlaceholderText"/>
                    <w:color w:val="FF0000"/>
                  </w:rPr>
                  <w:t>Click here to enter text</w:t>
                </w:r>
              </w:p>
            </w:sdtContent>
          </w:sdt>
        </w:tc>
      </w:tr>
    </w:tbl>
    <w:p w14:paraId="248C0410" w14:textId="486E2DF5" w:rsidR="00B11A54" w:rsidRPr="00B11A54" w:rsidRDefault="00B11A54" w:rsidP="00B11A54">
      <w:pPr>
        <w:spacing w:before="120"/>
        <w:rPr>
          <w:rFonts w:cstheme="minorHAnsi"/>
          <w:sz w:val="18"/>
          <w:szCs w:val="18"/>
        </w:rPr>
      </w:pPr>
      <w:r w:rsidRPr="00B11A54">
        <w:rPr>
          <w:sz w:val="18"/>
          <w:szCs w:val="18"/>
        </w:rPr>
        <w:t xml:space="preserve">* </w:t>
      </w:r>
      <w:r>
        <w:rPr>
          <w:rFonts w:cstheme="minorHAnsi"/>
          <w:sz w:val="18"/>
          <w:szCs w:val="18"/>
        </w:rPr>
        <w:t>Please</w:t>
      </w:r>
      <w:r w:rsidRPr="00B11A54">
        <w:rPr>
          <w:rFonts w:cstheme="minorHAnsi"/>
          <w:sz w:val="18"/>
          <w:szCs w:val="18"/>
        </w:rPr>
        <w:t xml:space="preserve"> provide </w:t>
      </w:r>
      <w:r w:rsidR="00EC2929">
        <w:rPr>
          <w:rFonts w:cstheme="minorHAnsi"/>
          <w:sz w:val="18"/>
          <w:szCs w:val="18"/>
        </w:rPr>
        <w:t>with this application a copy showing your company registration</w:t>
      </w:r>
      <w:r w:rsidRPr="00B11A54">
        <w:rPr>
          <w:rFonts w:cstheme="minorHAnsi"/>
          <w:sz w:val="18"/>
          <w:szCs w:val="18"/>
        </w:rPr>
        <w:t xml:space="preserve">. </w:t>
      </w:r>
    </w:p>
    <w:p w14:paraId="0EBDDB20" w14:textId="77777777" w:rsidR="00B11A54" w:rsidRDefault="00B11A54" w:rsidP="007A48A9"/>
    <w:p w14:paraId="3E858B8B" w14:textId="6488FEFA" w:rsidR="002A2049" w:rsidRPr="002A2049" w:rsidRDefault="004E10A9" w:rsidP="002A2049">
      <w:r w:rsidRPr="002A2049">
        <w:rPr>
          <w:b/>
        </w:rPr>
        <w:t>Next step</w:t>
      </w:r>
      <w:r w:rsidRPr="002A2049">
        <w:t xml:space="preserve"> – email </w:t>
      </w:r>
      <w:r w:rsidR="002A2049" w:rsidRPr="002A2049">
        <w:t>your completed form a</w:t>
      </w:r>
      <w:r w:rsidRPr="002A2049">
        <w:t xml:space="preserve">nd any supporting </w:t>
      </w:r>
      <w:r w:rsidR="00566630">
        <w:t>information to</w:t>
      </w:r>
      <w:r w:rsidR="00297B72">
        <w:t xml:space="preserve"> </w:t>
      </w:r>
      <w:hyperlink r:id="rId16" w:history="1">
        <w:r w:rsidR="0001615E" w:rsidRPr="00661F5C">
          <w:rPr>
            <w:rStyle w:val="Hyperlink"/>
            <w:rFonts w:asciiTheme="minorHAnsi" w:hAnsiTheme="minorHAnsi"/>
          </w:rPr>
          <w:t>building.quality@selwyn.govt.nz</w:t>
        </w:r>
      </w:hyperlink>
      <w:r w:rsidR="002A2049" w:rsidRPr="002A2049">
        <w:t>.</w:t>
      </w:r>
    </w:p>
    <w:p w14:paraId="24473AC0" w14:textId="77777777" w:rsidR="002A2049" w:rsidRPr="001F03A9" w:rsidRDefault="002A2049" w:rsidP="007A48A9"/>
    <w:p w14:paraId="5BA596C3" w14:textId="77777777" w:rsidR="001042AA" w:rsidRPr="001042AA" w:rsidRDefault="004E10A9" w:rsidP="007A48A9">
      <w:pPr>
        <w:pStyle w:val="Sub-heading"/>
        <w:numPr>
          <w:ilvl w:val="0"/>
          <w:numId w:val="0"/>
        </w:numPr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Review </w:t>
      </w:r>
      <w:r w:rsidRPr="007A48A9">
        <w:rPr>
          <w:sz w:val="22"/>
          <w:szCs w:val="22"/>
        </w:rPr>
        <w:t>(Building</w:t>
      </w:r>
      <w:r w:rsidR="00566630">
        <w:rPr>
          <w:sz w:val="22"/>
          <w:szCs w:val="22"/>
        </w:rPr>
        <w:t xml:space="preserve"> department</w:t>
      </w:r>
      <w:r w:rsidRPr="007A48A9">
        <w:rPr>
          <w:sz w:val="22"/>
          <w:szCs w:val="22"/>
        </w:rPr>
        <w:t xml:space="preserve"> contracting manager to complete)</w:t>
      </w:r>
    </w:p>
    <w:tbl>
      <w:tblPr>
        <w:tblStyle w:val="ListTable3-Accent1"/>
        <w:tblW w:w="9634" w:type="dxa"/>
        <w:tblLayout w:type="fixed"/>
        <w:tblLook w:val="01E0" w:firstRow="1" w:lastRow="1" w:firstColumn="1" w:lastColumn="1" w:noHBand="0" w:noVBand="0"/>
      </w:tblPr>
      <w:tblGrid>
        <w:gridCol w:w="1555"/>
        <w:gridCol w:w="2409"/>
        <w:gridCol w:w="1701"/>
        <w:gridCol w:w="1134"/>
        <w:gridCol w:w="2835"/>
      </w:tblGrid>
      <w:tr w:rsidR="00AB706F" w:rsidRPr="00D26B34" w14:paraId="5B3A6293" w14:textId="77777777" w:rsidTr="00DE1D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634" w:type="dxa"/>
            <w:gridSpan w:val="5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2E74B5" w:themeFill="accent1" w:themeFillShade="BF"/>
            <w:vAlign w:val="center"/>
          </w:tcPr>
          <w:p w14:paraId="7A95ADD3" w14:textId="77777777" w:rsidR="00AB706F" w:rsidRPr="00D26B34" w:rsidRDefault="0001615E" w:rsidP="007A48A9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bookmarkStart w:id="6" w:name="_Hlk100063533"/>
            <w:r>
              <w:rPr>
                <w:rFonts w:asciiTheme="majorHAnsi" w:hAnsiTheme="majorHAnsi" w:cstheme="majorHAnsi"/>
                <w:b w:val="0"/>
                <w:bCs w:val="0"/>
              </w:rPr>
              <w:t xml:space="preserve">Notes </w:t>
            </w:r>
            <w:r w:rsidRPr="0001615E">
              <w:rPr>
                <w:rFonts w:asciiTheme="majorHAnsi" w:hAnsiTheme="majorHAnsi" w:cstheme="majorHAnsi"/>
                <w:b w:val="0"/>
                <w:bCs w:val="0"/>
                <w:sz w:val="18"/>
                <w:szCs w:val="18"/>
              </w:rPr>
              <w:t>(referee checks, other background details)</w:t>
            </w:r>
          </w:p>
        </w:tc>
      </w:tr>
      <w:tr w:rsidR="0001615E" w:rsidRPr="00EB76E7" w14:paraId="7E83BDBE" w14:textId="77777777" w:rsidTr="00DE1D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5"/>
            <w:tcBorders>
              <w:top w:val="single" w:sz="4" w:space="0" w:color="2E74B5" w:themeColor="accent1" w:themeShade="BF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rPr>
                <w:rFonts w:ascii="Calibri" w:hAnsi="Calibri" w:cs="Calibri"/>
              </w:rPr>
              <w:id w:val="-1192989670"/>
              <w:placeholder>
                <w:docPart w:val="969ECC2330E746E59AC56A997BF01599"/>
              </w:placeholder>
              <w:showingPlcHdr/>
            </w:sdtPr>
            <w:sdtEndPr/>
            <w:sdtContent>
              <w:p w14:paraId="69E48308" w14:textId="77777777" w:rsidR="0001615E" w:rsidRPr="0001615E" w:rsidRDefault="0001615E" w:rsidP="0001615E">
                <w:pPr>
                  <w:spacing w:before="120" w:after="120" w:line="264" w:lineRule="auto"/>
                  <w:rPr>
                    <w:rFonts w:ascii="Calibri" w:hAnsi="Calibri" w:cs="Calibri"/>
                  </w:rPr>
                </w:pPr>
                <w:r w:rsidRPr="00427D68">
                  <w:rPr>
                    <w:rStyle w:val="PlaceholderText"/>
                    <w:b w:val="0"/>
                    <w:bCs w:val="0"/>
                    <w:color w:val="FF0000"/>
                  </w:rPr>
                  <w:t>Click here to enter text</w:t>
                </w:r>
              </w:p>
            </w:sdtContent>
          </w:sdt>
        </w:tc>
      </w:tr>
      <w:tr w:rsidR="00EB76E7" w:rsidRPr="00EB76E7" w14:paraId="1A35D192" w14:textId="77777777" w:rsidTr="00DE1D30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1F131B2F" w14:textId="77777777" w:rsidR="00EB76E7" w:rsidRPr="003E2491" w:rsidRDefault="00EB76E7" w:rsidP="007A48A9">
            <w:pPr>
              <w:spacing w:before="120" w:after="120" w:line="264" w:lineRule="auto"/>
              <w:rPr>
                <w:b w:val="0"/>
                <w:bCs w:val="0"/>
              </w:rPr>
            </w:pPr>
            <w:r w:rsidRPr="003E2491">
              <w:rPr>
                <w:b w:val="0"/>
                <w:bCs w:val="0"/>
              </w:rPr>
              <w:t>Review date</w:t>
            </w:r>
          </w:p>
        </w:tc>
        <w:sdt>
          <w:sdtPr>
            <w:rPr>
              <w:rFonts w:asciiTheme="majorHAnsi" w:hAnsiTheme="majorHAnsi" w:cstheme="majorHAnsi"/>
            </w:rPr>
            <w:id w:val="817533670"/>
            <w:placeholder>
              <w:docPart w:val="362632447CFD4D39B31CE2255B91C213"/>
            </w:placeholder>
            <w:showingPlcHdr/>
            <w:date>
              <w:dateFormat w:val="d/MM/yyyy"/>
              <w:lid w:val="en-NZ"/>
              <w:storeMappedDataAs w:val="dateTime"/>
              <w:calendar w:val="gregorian"/>
            </w:date>
          </w:sdtPr>
          <w:sdtEndPr/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240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3B06A8F9" w14:textId="77777777" w:rsidR="00EB76E7" w:rsidRPr="00EB76E7" w:rsidRDefault="00EB76E7" w:rsidP="007A48A9">
                <w:pPr>
                  <w:spacing w:before="120" w:after="120" w:line="264" w:lineRule="auto"/>
                  <w:rPr>
                    <w:rFonts w:asciiTheme="majorHAnsi" w:hAnsiTheme="majorHAnsi" w:cstheme="majorHAnsi"/>
                  </w:rPr>
                </w:pPr>
                <w:r w:rsidRPr="00427D68">
                  <w:rPr>
                    <w:rStyle w:val="PlaceholderText"/>
                    <w:color w:val="FF0000"/>
                  </w:rPr>
                  <w:t>Select date</w:t>
                </w:r>
              </w:p>
            </w:tc>
          </w:sdtContent>
        </w:sdt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098D3C91" w14:textId="77777777" w:rsidR="00EB76E7" w:rsidRPr="00EB76E7" w:rsidRDefault="0001615E" w:rsidP="007A48A9">
            <w:pPr>
              <w:spacing w:before="120" w:after="120"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Decision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9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0A592D91" w14:textId="0097769C" w:rsidR="00EB76E7" w:rsidRPr="005A4B97" w:rsidRDefault="005A4B97" w:rsidP="007A48A9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sdt>
              <w:sdtPr>
                <w:rPr>
                  <w:rFonts w:cs="Arial"/>
                  <w:b w:val="0"/>
                  <w:bCs w:val="0"/>
                </w:rPr>
                <w:id w:val="691337769"/>
                <w:placeholder>
                  <w:docPart w:val="A6C3CC3C3DAC418F8447F89FCCFECC9B"/>
                </w:placeholder>
                <w:showingPlcHdr/>
                <w:dropDownList>
                  <w:listItem w:value="Choose an item."/>
                  <w:listItem w:displayText="Accept" w:value="Accept"/>
                  <w:listItem w:displayText="Decline" w:value="Decline"/>
                  <w:listItem w:displayText="Trial*" w:value="Trial*"/>
                </w:dropDownList>
              </w:sdtPr>
              <w:sdtContent>
                <w:r w:rsidRPr="005A4B97">
                  <w:rPr>
                    <w:rStyle w:val="PlaceholderText"/>
                    <w:b w:val="0"/>
                    <w:bCs w:val="0"/>
                    <w:color w:val="FF0000"/>
                  </w:rPr>
                  <w:t>Choose an item</w:t>
                </w:r>
              </w:sdtContent>
            </w:sdt>
          </w:p>
        </w:tc>
      </w:tr>
      <w:tr w:rsidR="002701DF" w:rsidRPr="00D26B34" w14:paraId="576A344C" w14:textId="77777777" w:rsidTr="00DE1D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5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1DB582DE" w14:textId="77777777" w:rsidR="002701DF" w:rsidRPr="00D26B34" w:rsidRDefault="002701DF" w:rsidP="007A48A9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bookmarkStart w:id="7" w:name="_Hlk100064122"/>
            <w:bookmarkStart w:id="8" w:name="_Hlk112679852"/>
            <w:bookmarkEnd w:id="6"/>
            <w:r w:rsidRPr="00D26B34">
              <w:rPr>
                <w:rFonts w:asciiTheme="majorHAnsi" w:hAnsiTheme="majorHAnsi" w:cstheme="majorHAnsi"/>
                <w:b w:val="0"/>
                <w:bCs w:val="0"/>
              </w:rPr>
              <w:t>Reason for decision</w:t>
            </w:r>
          </w:p>
        </w:tc>
      </w:tr>
      <w:tr w:rsidR="002701DF" w:rsidRPr="003E2491" w14:paraId="631186D4" w14:textId="77777777" w:rsidTr="00DE1D3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5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</w:tcPr>
          <w:sdt>
            <w:sdtPr>
              <w:id w:val="297723982"/>
              <w:placeholder>
                <w:docPart w:val="E3CE4948A6F447F9B94354EF4A23CABF"/>
              </w:placeholder>
              <w:showingPlcHdr/>
            </w:sdtPr>
            <w:sdtEndPr/>
            <w:sdtContent>
              <w:p w14:paraId="2065238C" w14:textId="77777777" w:rsidR="002701DF" w:rsidRPr="003E2491" w:rsidRDefault="002701DF" w:rsidP="003E2491">
                <w:pPr>
                  <w:spacing w:before="120" w:after="120" w:line="264" w:lineRule="auto"/>
                  <w:rPr>
                    <w:rFonts w:cs="Arial"/>
                    <w:b w:val="0"/>
                    <w:bCs w:val="0"/>
                  </w:rPr>
                </w:pPr>
                <w:r w:rsidRPr="00427D68">
                  <w:rPr>
                    <w:rStyle w:val="PlaceholderText"/>
                    <w:rFonts w:cstheme="minorHAnsi"/>
                    <w:b w:val="0"/>
                    <w:bCs w:val="0"/>
                    <w:color w:val="FF0000"/>
                  </w:rPr>
                  <w:t>Click here to enter text</w:t>
                </w:r>
              </w:p>
            </w:sdtContent>
          </w:sdt>
        </w:tc>
      </w:tr>
      <w:tr w:rsidR="006A49CE" w:rsidRPr="006A49CE" w14:paraId="4C6A8086" w14:textId="77777777" w:rsidTr="00DE1D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5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</w:tcPr>
          <w:p w14:paraId="326E4C1B" w14:textId="77777777" w:rsidR="006A49CE" w:rsidRPr="006A49CE" w:rsidRDefault="006A49CE" w:rsidP="006A49CE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r w:rsidRPr="006A49CE">
              <w:rPr>
                <w:rFonts w:asciiTheme="majorHAnsi" w:hAnsiTheme="majorHAnsi" w:cstheme="majorHAnsi"/>
                <w:b w:val="0"/>
                <w:bCs w:val="0"/>
              </w:rPr>
              <w:t>Decision sign off</w:t>
            </w:r>
          </w:p>
        </w:tc>
      </w:tr>
      <w:tr w:rsidR="006A49CE" w:rsidRPr="006A49CE" w14:paraId="5A04D808" w14:textId="77777777" w:rsidTr="00DE1D3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2CD170EB" w14:textId="77777777" w:rsidR="006A49CE" w:rsidRPr="006A49CE" w:rsidRDefault="006A49CE" w:rsidP="00BE2436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r w:rsidRPr="006A49CE">
              <w:rPr>
                <w:b w:val="0"/>
                <w:bCs w:val="0"/>
              </w:rPr>
              <w:t>Name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110" w:type="dxa"/>
            <w:gridSpan w:val="2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sdt>
            <w:sdtPr>
              <w:rPr>
                <w:rFonts w:ascii="Calibri" w:hAnsi="Calibri" w:cs="Calibri"/>
              </w:rPr>
              <w:id w:val="-1376619727"/>
              <w:placeholder>
                <w:docPart w:val="B0263E9A77A24E7A9D4551F6CBF68C87"/>
              </w:placeholder>
              <w:showingPlcHdr/>
            </w:sdtPr>
            <w:sdtEndPr/>
            <w:sdtContent>
              <w:p w14:paraId="79E5B1D9" w14:textId="77777777" w:rsidR="006A49CE" w:rsidRPr="006A49CE" w:rsidRDefault="006A49CE" w:rsidP="00BE2436">
                <w:pPr>
                  <w:spacing w:before="120" w:after="120" w:line="264" w:lineRule="auto"/>
                  <w:rPr>
                    <w:rFonts w:asciiTheme="majorHAnsi" w:hAnsiTheme="majorHAnsi" w:cstheme="majorHAnsi"/>
                  </w:rPr>
                </w:pPr>
                <w:r w:rsidRPr="00427D68">
                  <w:rPr>
                    <w:rStyle w:val="PlaceholderText"/>
                    <w:color w:val="FF0000"/>
                  </w:rPr>
                  <w:t>Click here to enter text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7BE4C0CC" w14:textId="77777777" w:rsidR="006A49CE" w:rsidRPr="006A49CE" w:rsidRDefault="006A49CE" w:rsidP="00BE2436">
            <w:pPr>
              <w:spacing w:before="120" w:after="120"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6A49CE">
              <w:t>Date</w:t>
            </w:r>
          </w:p>
        </w:tc>
        <w:sdt>
          <w:sdtPr>
            <w:rPr>
              <w:rFonts w:ascii="Calibri" w:hAnsi="Calibri" w:cs="Calibri"/>
            </w:rPr>
            <w:id w:val="1969239657"/>
            <w:placeholder>
              <w:docPart w:val="9764A8AE0E07465DB743D2C9B94D4F56"/>
            </w:placeholder>
            <w:showingPlcHdr/>
            <w:date>
              <w:dateFormat w:val="d/MM/yyyy"/>
              <w:lid w:val="en-NZ"/>
              <w:storeMappedDataAs w:val="dateTime"/>
              <w:calendar w:val="gregorian"/>
            </w:date>
          </w:sdtPr>
          <w:sdtEndPr/>
          <w:sdtContent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2835" w:type="dxa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11C552C4" w14:textId="77777777" w:rsidR="006A49CE" w:rsidRPr="006A49CE" w:rsidRDefault="006A49CE" w:rsidP="00BE2436">
                <w:pPr>
                  <w:spacing w:before="120" w:after="120" w:line="264" w:lineRule="auto"/>
                  <w:rPr>
                    <w:rFonts w:asciiTheme="majorHAnsi" w:hAnsiTheme="majorHAnsi" w:cstheme="majorHAnsi"/>
                    <w:b w:val="0"/>
                    <w:bCs w:val="0"/>
                  </w:rPr>
                </w:pPr>
                <w:r w:rsidRPr="00427D68">
                  <w:rPr>
                    <w:rStyle w:val="PlaceholderText"/>
                    <w:b w:val="0"/>
                    <w:bCs w:val="0"/>
                    <w:color w:val="FF0000"/>
                  </w:rPr>
                  <w:t>Select date</w:t>
                </w:r>
              </w:p>
            </w:tc>
          </w:sdtContent>
        </w:sdt>
      </w:tr>
      <w:tr w:rsidR="006A49CE" w:rsidRPr="006A49CE" w14:paraId="239C0E6E" w14:textId="77777777" w:rsidTr="00DE1D3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5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06E098E8" w14:textId="77777777" w:rsidR="006A49CE" w:rsidRPr="006A49CE" w:rsidRDefault="006A49CE" w:rsidP="00BE2436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r w:rsidRPr="006A49CE">
              <w:rPr>
                <w:b w:val="0"/>
                <w:bCs w:val="0"/>
              </w:rPr>
              <w:t>Position</w:t>
            </w:r>
          </w:p>
        </w:tc>
        <w:tc>
          <w:tcPr>
            <w:cnfStyle w:val="000100000010" w:firstRow="0" w:lastRow="0" w:firstColumn="0" w:lastColumn="1" w:oddVBand="0" w:evenVBand="0" w:oddHBand="0" w:evenHBand="0" w:firstRowFirstColumn="0" w:firstRowLastColumn="0" w:lastRowFirstColumn="0" w:lastRowLastColumn="1"/>
            <w:tcW w:w="8079" w:type="dxa"/>
            <w:gridSpan w:val="4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sdt>
            <w:sdtPr>
              <w:rPr>
                <w:rFonts w:ascii="Calibri" w:hAnsi="Calibri" w:cs="Calibri"/>
              </w:rPr>
              <w:id w:val="-1233077363"/>
              <w:placeholder>
                <w:docPart w:val="A8819D4BABDD4CFA8479A931AEB799AC"/>
              </w:placeholder>
              <w:showingPlcHdr/>
            </w:sdtPr>
            <w:sdtEndPr/>
            <w:sdtContent>
              <w:p w14:paraId="7156A244" w14:textId="77777777" w:rsidR="006A49CE" w:rsidRPr="006A49CE" w:rsidRDefault="006A49CE" w:rsidP="00BE2436">
                <w:pPr>
                  <w:spacing w:before="120" w:after="120" w:line="264" w:lineRule="auto"/>
                  <w:rPr>
                    <w:rFonts w:asciiTheme="majorHAnsi" w:hAnsiTheme="majorHAnsi" w:cstheme="majorHAnsi"/>
                    <w:b w:val="0"/>
                    <w:bCs w:val="0"/>
                  </w:rPr>
                </w:pPr>
                <w:r w:rsidRPr="00427D68">
                  <w:rPr>
                    <w:rStyle w:val="PlaceholderText"/>
                    <w:b w:val="0"/>
                    <w:bCs w:val="0"/>
                    <w:color w:val="FF0000"/>
                  </w:rPr>
                  <w:t>Click here to enter text</w:t>
                </w:r>
              </w:p>
            </w:sdtContent>
          </w:sdt>
        </w:tc>
      </w:tr>
      <w:bookmarkEnd w:id="7"/>
      <w:bookmarkEnd w:id="8"/>
    </w:tbl>
    <w:p w14:paraId="34E25207" w14:textId="77777777" w:rsidR="00E34B36" w:rsidRDefault="00E34B36" w:rsidP="007A48A9"/>
    <w:p w14:paraId="62A4AA45" w14:textId="77777777" w:rsidR="00754D11" w:rsidRDefault="00754D11" w:rsidP="007A48A9"/>
    <w:p w14:paraId="61E2EC4E" w14:textId="77777777" w:rsidR="00F50BA3" w:rsidRPr="001042AA" w:rsidRDefault="00F50BA3" w:rsidP="00F50BA3">
      <w:pPr>
        <w:pStyle w:val="Sub-heading"/>
        <w:numPr>
          <w:ilvl w:val="0"/>
          <w:numId w:val="0"/>
        </w:numPr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Peer review </w:t>
      </w:r>
      <w:r w:rsidRPr="007A48A9">
        <w:rPr>
          <w:sz w:val="22"/>
          <w:szCs w:val="22"/>
        </w:rPr>
        <w:t>(Building</w:t>
      </w:r>
      <w:r>
        <w:rPr>
          <w:sz w:val="22"/>
          <w:szCs w:val="22"/>
        </w:rPr>
        <w:t xml:space="preserve"> management team member</w:t>
      </w:r>
      <w:r w:rsidRPr="007A48A9">
        <w:rPr>
          <w:sz w:val="22"/>
          <w:szCs w:val="22"/>
        </w:rPr>
        <w:t xml:space="preserve"> to complete)</w:t>
      </w:r>
    </w:p>
    <w:tbl>
      <w:tblPr>
        <w:tblStyle w:val="ListTable3-Accent1"/>
        <w:tblW w:w="9634" w:type="dxa"/>
        <w:tblLayout w:type="fixed"/>
        <w:tblLook w:val="01E0" w:firstRow="1" w:lastRow="1" w:firstColumn="1" w:lastColumn="1" w:noHBand="0" w:noVBand="0"/>
      </w:tblPr>
      <w:tblGrid>
        <w:gridCol w:w="1555"/>
        <w:gridCol w:w="2409"/>
        <w:gridCol w:w="1701"/>
        <w:gridCol w:w="1134"/>
        <w:gridCol w:w="2835"/>
      </w:tblGrid>
      <w:tr w:rsidR="00F50BA3" w:rsidRPr="00D26B34" w14:paraId="128CF3BC" w14:textId="77777777" w:rsidTr="00DE1D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634" w:type="dxa"/>
            <w:gridSpan w:val="5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2E74B5" w:themeFill="accent1" w:themeFillShade="BF"/>
            <w:vAlign w:val="center"/>
          </w:tcPr>
          <w:p w14:paraId="59905EAD" w14:textId="77777777" w:rsidR="00F50BA3" w:rsidRPr="00D26B34" w:rsidRDefault="00E16284" w:rsidP="0073177A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r>
              <w:rPr>
                <w:rFonts w:asciiTheme="majorHAnsi" w:hAnsiTheme="majorHAnsi" w:cstheme="majorHAnsi"/>
                <w:b w:val="0"/>
                <w:bCs w:val="0"/>
              </w:rPr>
              <w:t>Assessment of contractor review</w:t>
            </w:r>
          </w:p>
        </w:tc>
      </w:tr>
      <w:tr w:rsidR="00F50BA3" w:rsidRPr="00EB76E7" w14:paraId="766334C8" w14:textId="77777777" w:rsidTr="00DE1D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5"/>
            <w:tcBorders>
              <w:top w:val="single" w:sz="4" w:space="0" w:color="2E74B5" w:themeColor="accent1" w:themeShade="BF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rPr>
                <w:rFonts w:ascii="Calibri" w:hAnsi="Calibri" w:cs="Calibri"/>
              </w:rPr>
              <w:id w:val="-1684358463"/>
              <w:placeholder>
                <w:docPart w:val="05887B9BC199412DBFD09709A283F908"/>
              </w:placeholder>
              <w:showingPlcHdr/>
            </w:sdtPr>
            <w:sdtEndPr/>
            <w:sdtContent>
              <w:p w14:paraId="446F2174" w14:textId="77777777" w:rsidR="00F50BA3" w:rsidRPr="0001615E" w:rsidRDefault="00F50BA3" w:rsidP="0073177A">
                <w:pPr>
                  <w:spacing w:before="120" w:after="120" w:line="264" w:lineRule="auto"/>
                  <w:rPr>
                    <w:rFonts w:ascii="Calibri" w:hAnsi="Calibri" w:cs="Calibri"/>
                  </w:rPr>
                </w:pPr>
                <w:r w:rsidRPr="00427D68">
                  <w:rPr>
                    <w:rStyle w:val="PlaceholderText"/>
                    <w:b w:val="0"/>
                    <w:bCs w:val="0"/>
                    <w:color w:val="FF0000"/>
                  </w:rPr>
                  <w:t>Click here to enter text</w:t>
                </w:r>
              </w:p>
            </w:sdtContent>
          </w:sdt>
        </w:tc>
      </w:tr>
      <w:tr w:rsidR="00F50BA3" w:rsidRPr="00EB76E7" w14:paraId="7AE40704" w14:textId="77777777" w:rsidTr="00DE1D30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56ECCE19" w14:textId="77777777" w:rsidR="00F50BA3" w:rsidRPr="003E2491" w:rsidRDefault="00E16284" w:rsidP="0073177A">
            <w:pPr>
              <w:spacing w:before="120" w:after="120" w:line="264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Peer r</w:t>
            </w:r>
            <w:r w:rsidR="00F50BA3" w:rsidRPr="003E2491">
              <w:rPr>
                <w:b w:val="0"/>
                <w:bCs w:val="0"/>
              </w:rPr>
              <w:t>eview date</w:t>
            </w:r>
          </w:p>
        </w:tc>
        <w:sdt>
          <w:sdtPr>
            <w:rPr>
              <w:rFonts w:asciiTheme="majorHAnsi" w:hAnsiTheme="majorHAnsi" w:cstheme="majorHAnsi"/>
            </w:rPr>
            <w:id w:val="-254828426"/>
            <w:placeholder>
              <w:docPart w:val="6E88CA1FBC05405CA418BA6E1033E7E7"/>
            </w:placeholder>
            <w:showingPlcHdr/>
            <w:date>
              <w:dateFormat w:val="d/MM/yyyy"/>
              <w:lid w:val="en-NZ"/>
              <w:storeMappedDataAs w:val="dateTime"/>
              <w:calendar w:val="gregorian"/>
            </w:date>
          </w:sdtPr>
          <w:sdtEndPr/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2409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55AB6F38" w14:textId="77777777" w:rsidR="00F50BA3" w:rsidRPr="00EB76E7" w:rsidRDefault="00F50BA3" w:rsidP="0073177A">
                <w:pPr>
                  <w:spacing w:before="120" w:after="120" w:line="264" w:lineRule="auto"/>
                  <w:rPr>
                    <w:rFonts w:asciiTheme="majorHAnsi" w:hAnsiTheme="majorHAnsi" w:cstheme="majorHAnsi"/>
                  </w:rPr>
                </w:pPr>
                <w:r w:rsidRPr="00427D68">
                  <w:rPr>
                    <w:rStyle w:val="PlaceholderText"/>
                    <w:color w:val="FF0000"/>
                  </w:rPr>
                  <w:t>Select date</w:t>
                </w:r>
              </w:p>
            </w:tc>
          </w:sdtContent>
        </w:sdt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2CD6A4E4" w14:textId="77777777" w:rsidR="00F50BA3" w:rsidRPr="00EB76E7" w:rsidRDefault="00F50BA3" w:rsidP="0073177A">
            <w:pPr>
              <w:spacing w:before="120" w:after="120"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Decision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9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418087BC" w14:textId="77EA904E" w:rsidR="00F50BA3" w:rsidRPr="005A4B97" w:rsidRDefault="005A4B97" w:rsidP="0073177A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sdt>
              <w:sdtPr>
                <w:rPr>
                  <w:rFonts w:cs="Arial"/>
                  <w:b w:val="0"/>
                  <w:bCs w:val="0"/>
                </w:rPr>
                <w:id w:val="-2100016079"/>
                <w:placeholder>
                  <w:docPart w:val="54721F9D568D4716B42E986D3E1B3848"/>
                </w:placeholder>
                <w:showingPlcHdr/>
                <w:dropDownList>
                  <w:listItem w:value="Choose an item."/>
                  <w:listItem w:displayText="Agree" w:value="Agree"/>
                  <w:listItem w:displayText="Disagree" w:value="Disagree"/>
                </w:dropDownList>
              </w:sdtPr>
              <w:sdtContent>
                <w:r w:rsidRPr="005A4B97">
                  <w:rPr>
                    <w:rStyle w:val="PlaceholderText"/>
                    <w:b w:val="0"/>
                    <w:bCs w:val="0"/>
                    <w:color w:val="FF0000"/>
                  </w:rPr>
                  <w:t>Choose an item</w:t>
                </w:r>
              </w:sdtContent>
            </w:sdt>
          </w:p>
        </w:tc>
      </w:tr>
      <w:tr w:rsidR="00F50BA3" w:rsidRPr="00D26B34" w14:paraId="04880132" w14:textId="77777777" w:rsidTr="00DE1D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5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18EE2ED9" w14:textId="77777777" w:rsidR="00F50BA3" w:rsidRPr="00D26B34" w:rsidRDefault="00F50BA3" w:rsidP="0073177A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r w:rsidRPr="00D26B34">
              <w:rPr>
                <w:rFonts w:asciiTheme="majorHAnsi" w:hAnsiTheme="majorHAnsi" w:cstheme="majorHAnsi"/>
                <w:b w:val="0"/>
                <w:bCs w:val="0"/>
              </w:rPr>
              <w:lastRenderedPageBreak/>
              <w:t>Reason for decision</w:t>
            </w:r>
          </w:p>
        </w:tc>
      </w:tr>
      <w:tr w:rsidR="00F50BA3" w:rsidRPr="00505632" w14:paraId="24C0385A" w14:textId="77777777" w:rsidTr="00DE1D3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5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</w:tcPr>
          <w:sdt>
            <w:sdtPr>
              <w:id w:val="1389303545"/>
              <w:placeholder>
                <w:docPart w:val="15950DA2445B448F97F9D2BF1BBDDD80"/>
              </w:placeholder>
              <w:showingPlcHdr/>
            </w:sdtPr>
            <w:sdtEndPr/>
            <w:sdtContent>
              <w:p w14:paraId="70A27DC7" w14:textId="77777777" w:rsidR="00F50BA3" w:rsidRPr="00505632" w:rsidRDefault="00F50BA3" w:rsidP="0073177A">
                <w:pPr>
                  <w:spacing w:before="120" w:after="120" w:line="264" w:lineRule="auto"/>
                  <w:rPr>
                    <w:rFonts w:cs="Arial"/>
                    <w:b w:val="0"/>
                    <w:bCs w:val="0"/>
                  </w:rPr>
                </w:pPr>
                <w:r w:rsidRPr="00505632">
                  <w:rPr>
                    <w:rStyle w:val="PlaceholderText"/>
                    <w:rFonts w:cstheme="minorHAnsi"/>
                    <w:b w:val="0"/>
                    <w:bCs w:val="0"/>
                    <w:color w:val="FF0000"/>
                  </w:rPr>
                  <w:t>Click here to enter text</w:t>
                </w:r>
              </w:p>
            </w:sdtContent>
          </w:sdt>
        </w:tc>
      </w:tr>
      <w:tr w:rsidR="00F50BA3" w:rsidRPr="006A49CE" w14:paraId="63E6870D" w14:textId="77777777" w:rsidTr="00DE1D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5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</w:tcPr>
          <w:p w14:paraId="7D3E8E50" w14:textId="77777777" w:rsidR="00F50BA3" w:rsidRPr="006A49CE" w:rsidRDefault="00F50BA3" w:rsidP="0073177A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r w:rsidRPr="006A49CE">
              <w:rPr>
                <w:rFonts w:asciiTheme="majorHAnsi" w:hAnsiTheme="majorHAnsi" w:cstheme="majorHAnsi"/>
                <w:b w:val="0"/>
                <w:bCs w:val="0"/>
              </w:rPr>
              <w:t>Decision sign off</w:t>
            </w:r>
          </w:p>
        </w:tc>
      </w:tr>
      <w:tr w:rsidR="00F50BA3" w:rsidRPr="006A49CE" w14:paraId="71168113" w14:textId="77777777" w:rsidTr="00DE1D3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1DD7DE75" w14:textId="77777777" w:rsidR="00F50BA3" w:rsidRPr="006A49CE" w:rsidRDefault="00F50BA3" w:rsidP="0073177A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r w:rsidRPr="006A49CE">
              <w:rPr>
                <w:b w:val="0"/>
                <w:bCs w:val="0"/>
              </w:rPr>
              <w:t>Name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110" w:type="dxa"/>
            <w:gridSpan w:val="2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sdt>
            <w:sdtPr>
              <w:rPr>
                <w:rFonts w:ascii="Calibri" w:hAnsi="Calibri" w:cs="Calibri"/>
              </w:rPr>
              <w:id w:val="-1880155894"/>
              <w:placeholder>
                <w:docPart w:val="5CE20AF2E2ED4073867E87D254F34971"/>
              </w:placeholder>
              <w:showingPlcHdr/>
            </w:sdtPr>
            <w:sdtEndPr/>
            <w:sdtContent>
              <w:p w14:paraId="7D7DF515" w14:textId="77777777" w:rsidR="00F50BA3" w:rsidRPr="006A49CE" w:rsidRDefault="00F50BA3" w:rsidP="0073177A">
                <w:pPr>
                  <w:spacing w:before="120" w:after="120" w:line="264" w:lineRule="auto"/>
                  <w:rPr>
                    <w:rFonts w:asciiTheme="majorHAnsi" w:hAnsiTheme="majorHAnsi" w:cstheme="majorHAnsi"/>
                  </w:rPr>
                </w:pPr>
                <w:r w:rsidRPr="00427D68">
                  <w:rPr>
                    <w:rStyle w:val="PlaceholderText"/>
                    <w:color w:val="FF0000"/>
                  </w:rPr>
                  <w:t>Click here to enter text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64302AE0" w14:textId="77777777" w:rsidR="00F50BA3" w:rsidRPr="006A49CE" w:rsidRDefault="00F50BA3" w:rsidP="0073177A">
            <w:pPr>
              <w:spacing w:before="120" w:after="120"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6A49CE">
              <w:t>Date</w:t>
            </w:r>
          </w:p>
        </w:tc>
        <w:sdt>
          <w:sdtPr>
            <w:rPr>
              <w:rFonts w:ascii="Calibri" w:hAnsi="Calibri" w:cs="Calibri"/>
            </w:rPr>
            <w:id w:val="-586378653"/>
            <w:placeholder>
              <w:docPart w:val="AA301202D8DA420785CAD6279D5AE85B"/>
            </w:placeholder>
            <w:showingPlcHdr/>
            <w:date>
              <w:dateFormat w:val="d/MM/yyyy"/>
              <w:lid w:val="en-NZ"/>
              <w:storeMappedDataAs w:val="dateTime"/>
              <w:calendar w:val="gregorian"/>
            </w:date>
          </w:sdtPr>
          <w:sdtEndPr/>
          <w:sdtContent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2835" w:type="dxa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26E9C425" w14:textId="77777777" w:rsidR="00F50BA3" w:rsidRPr="006A49CE" w:rsidRDefault="00F50BA3" w:rsidP="0073177A">
                <w:pPr>
                  <w:spacing w:before="120" w:after="120" w:line="264" w:lineRule="auto"/>
                  <w:rPr>
                    <w:rFonts w:asciiTheme="majorHAnsi" w:hAnsiTheme="majorHAnsi" w:cstheme="majorHAnsi"/>
                    <w:b w:val="0"/>
                    <w:bCs w:val="0"/>
                  </w:rPr>
                </w:pPr>
                <w:r w:rsidRPr="00427D68">
                  <w:rPr>
                    <w:rStyle w:val="PlaceholderText"/>
                    <w:b w:val="0"/>
                    <w:bCs w:val="0"/>
                    <w:color w:val="FF0000"/>
                  </w:rPr>
                  <w:t>Select date</w:t>
                </w:r>
              </w:p>
            </w:tc>
          </w:sdtContent>
        </w:sdt>
      </w:tr>
      <w:tr w:rsidR="00F50BA3" w:rsidRPr="006A49CE" w14:paraId="40702862" w14:textId="77777777" w:rsidTr="00DE1D3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5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0762BA9B" w14:textId="77777777" w:rsidR="00F50BA3" w:rsidRPr="006A49CE" w:rsidRDefault="00F50BA3" w:rsidP="0073177A">
            <w:pPr>
              <w:spacing w:before="120" w:after="120" w:line="264" w:lineRule="auto"/>
              <w:rPr>
                <w:rFonts w:asciiTheme="majorHAnsi" w:hAnsiTheme="majorHAnsi" w:cstheme="majorHAnsi"/>
                <w:b w:val="0"/>
                <w:bCs w:val="0"/>
              </w:rPr>
            </w:pPr>
            <w:r w:rsidRPr="006A49CE">
              <w:rPr>
                <w:b w:val="0"/>
                <w:bCs w:val="0"/>
              </w:rPr>
              <w:t>Position</w:t>
            </w:r>
          </w:p>
        </w:tc>
        <w:tc>
          <w:tcPr>
            <w:cnfStyle w:val="000100000010" w:firstRow="0" w:lastRow="0" w:firstColumn="0" w:lastColumn="1" w:oddVBand="0" w:evenVBand="0" w:oddHBand="0" w:evenHBand="0" w:firstRowFirstColumn="0" w:firstRowLastColumn="0" w:lastRowFirstColumn="0" w:lastRowLastColumn="1"/>
            <w:tcW w:w="8079" w:type="dxa"/>
            <w:gridSpan w:val="4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sdt>
            <w:sdtPr>
              <w:rPr>
                <w:rFonts w:ascii="Calibri" w:hAnsi="Calibri" w:cs="Calibri"/>
              </w:rPr>
              <w:id w:val="897090220"/>
              <w:placeholder>
                <w:docPart w:val="0900AF6BF6534B5CAA241322F920D876"/>
              </w:placeholder>
              <w:showingPlcHdr/>
            </w:sdtPr>
            <w:sdtEndPr/>
            <w:sdtContent>
              <w:p w14:paraId="719D73CB" w14:textId="77777777" w:rsidR="00F50BA3" w:rsidRPr="006A49CE" w:rsidRDefault="00F50BA3" w:rsidP="0073177A">
                <w:pPr>
                  <w:spacing w:before="120" w:after="120" w:line="264" w:lineRule="auto"/>
                  <w:rPr>
                    <w:rFonts w:asciiTheme="majorHAnsi" w:hAnsiTheme="majorHAnsi" w:cstheme="majorHAnsi"/>
                    <w:b w:val="0"/>
                    <w:bCs w:val="0"/>
                  </w:rPr>
                </w:pPr>
                <w:r w:rsidRPr="00427D68">
                  <w:rPr>
                    <w:rStyle w:val="PlaceholderText"/>
                    <w:b w:val="0"/>
                    <w:bCs w:val="0"/>
                    <w:color w:val="FF0000"/>
                  </w:rPr>
                  <w:t>Click here to enter text</w:t>
                </w:r>
              </w:p>
            </w:sdtContent>
          </w:sdt>
        </w:tc>
      </w:tr>
    </w:tbl>
    <w:p w14:paraId="29CA1856" w14:textId="77777777" w:rsidR="00F50BA3" w:rsidRDefault="00F50BA3" w:rsidP="007A48A9"/>
    <w:p w14:paraId="491461D3" w14:textId="77777777" w:rsidR="003566ED" w:rsidRPr="007A48A9" w:rsidRDefault="006A49CE" w:rsidP="007A48A9">
      <w:pPr>
        <w:pStyle w:val="Sub-heading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>Contract check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"/>
        <w:gridCol w:w="4253"/>
        <w:gridCol w:w="992"/>
        <w:gridCol w:w="3260"/>
      </w:tblGrid>
      <w:tr w:rsidR="007A48A9" w:rsidRPr="00D26B34" w14:paraId="604FAD76" w14:textId="77777777" w:rsidTr="00DE1D30">
        <w:trPr>
          <w:trHeight w:val="397"/>
        </w:trPr>
        <w:tc>
          <w:tcPr>
            <w:tcW w:w="9639" w:type="dxa"/>
            <w:gridSpan w:val="5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2E74B5" w:themeFill="accent1" w:themeFillShade="BF"/>
            <w:vAlign w:val="center"/>
          </w:tcPr>
          <w:p w14:paraId="2DF9B98A" w14:textId="77777777" w:rsidR="00007329" w:rsidRPr="00D26B34" w:rsidRDefault="006A49CE" w:rsidP="007A48A9">
            <w:pPr>
              <w:spacing w:before="120"/>
              <w:rPr>
                <w:rFonts w:asciiTheme="majorHAnsi" w:hAnsiTheme="majorHAnsi" w:cstheme="majorHAnsi"/>
                <w:color w:val="FFFFFF" w:themeColor="background1"/>
              </w:rPr>
            </w:pPr>
            <w:r>
              <w:rPr>
                <w:rFonts w:asciiTheme="majorHAnsi" w:hAnsiTheme="majorHAnsi" w:cstheme="majorHAnsi"/>
                <w:color w:val="FFFFFF" w:themeColor="background1"/>
              </w:rPr>
              <w:t>Have the following been clearly documented on the contract?</w:t>
            </w:r>
          </w:p>
        </w:tc>
      </w:tr>
      <w:tr w:rsidR="001A64BD" w:rsidRPr="001A64BD" w14:paraId="45E49AA4" w14:textId="77777777" w:rsidTr="00DE1D30">
        <w:trPr>
          <w:trHeight w:val="616"/>
        </w:trPr>
        <w:sdt>
          <w:sdtPr>
            <w:id w:val="-1394422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2E74B5" w:themeColor="accent1" w:themeShade="BF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nil"/>
                </w:tcBorders>
                <w:vAlign w:val="center"/>
              </w:tcPr>
              <w:p w14:paraId="6BBE68E6" w14:textId="77777777" w:rsidR="001A64BD" w:rsidRPr="001A64BD" w:rsidRDefault="001A64BD" w:rsidP="00910673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072" w:type="dxa"/>
            <w:gridSpan w:val="4"/>
            <w:tcBorders>
              <w:top w:val="single" w:sz="4" w:space="0" w:color="2E74B5" w:themeColor="accent1" w:themeShade="BF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02CB2204" w14:textId="77777777" w:rsidR="001A64BD" w:rsidRPr="001A64BD" w:rsidRDefault="001A64BD" w:rsidP="00910673">
            <w:pPr>
              <w:spacing w:before="120"/>
            </w:pPr>
            <w:r w:rsidRPr="001A64BD">
              <w:t>Scope of approval</w:t>
            </w:r>
          </w:p>
        </w:tc>
      </w:tr>
      <w:tr w:rsidR="001A64BD" w:rsidRPr="001A64BD" w14:paraId="7AC7854A" w14:textId="77777777" w:rsidTr="00DE1D30">
        <w:trPr>
          <w:trHeight w:val="616"/>
        </w:trPr>
        <w:sdt>
          <w:sdtPr>
            <w:id w:val="1483731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nil"/>
                </w:tcBorders>
                <w:vAlign w:val="center"/>
              </w:tcPr>
              <w:p w14:paraId="6E0D5F58" w14:textId="77777777" w:rsidR="001A64BD" w:rsidRDefault="00910673" w:rsidP="00910673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072" w:type="dxa"/>
            <w:gridSpan w:val="4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120F94AE" w14:textId="77777777" w:rsidR="001A64BD" w:rsidRPr="001A64BD" w:rsidRDefault="001A64BD" w:rsidP="00910673">
            <w:pPr>
              <w:spacing w:before="120"/>
            </w:pPr>
            <w:r>
              <w:t>Roles</w:t>
            </w:r>
          </w:p>
        </w:tc>
      </w:tr>
      <w:tr w:rsidR="001A64BD" w:rsidRPr="001A64BD" w14:paraId="420BA22E" w14:textId="77777777" w:rsidTr="00DE1D30">
        <w:trPr>
          <w:trHeight w:val="616"/>
        </w:trPr>
        <w:sdt>
          <w:sdtPr>
            <w:id w:val="4566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nil"/>
                </w:tcBorders>
                <w:vAlign w:val="center"/>
              </w:tcPr>
              <w:p w14:paraId="53515CEC" w14:textId="77777777" w:rsidR="001A64BD" w:rsidRDefault="00910673" w:rsidP="00910673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072" w:type="dxa"/>
            <w:gridSpan w:val="4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73669915" w14:textId="77777777" w:rsidR="001A64BD" w:rsidRDefault="001A64BD" w:rsidP="00910673">
            <w:pPr>
              <w:spacing w:before="120"/>
            </w:pPr>
            <w:r>
              <w:t>Expectations and responsibilities</w:t>
            </w:r>
          </w:p>
        </w:tc>
      </w:tr>
      <w:tr w:rsidR="001A64BD" w:rsidRPr="001A64BD" w14:paraId="63670AD4" w14:textId="77777777" w:rsidTr="00DE1D30">
        <w:trPr>
          <w:trHeight w:val="616"/>
        </w:trPr>
        <w:sdt>
          <w:sdtPr>
            <w:id w:val="-868372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nil"/>
                </w:tcBorders>
                <w:vAlign w:val="center"/>
              </w:tcPr>
              <w:p w14:paraId="535999BF" w14:textId="77777777" w:rsidR="001A64BD" w:rsidRDefault="00910673" w:rsidP="00910673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072" w:type="dxa"/>
            <w:gridSpan w:val="4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2F6C28D4" w14:textId="77777777" w:rsidR="001A64BD" w:rsidRDefault="001A64BD" w:rsidP="00910673">
            <w:pPr>
              <w:spacing w:before="120"/>
            </w:pPr>
            <w:r>
              <w:t>Powers/authorities and reporting</w:t>
            </w:r>
          </w:p>
        </w:tc>
      </w:tr>
      <w:tr w:rsidR="001A64BD" w:rsidRPr="001A64BD" w14:paraId="568FEA0B" w14:textId="77777777" w:rsidTr="00DE1D30">
        <w:trPr>
          <w:trHeight w:val="616"/>
        </w:trPr>
        <w:sdt>
          <w:sdtPr>
            <w:id w:val="16900981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nil"/>
                </w:tcBorders>
                <w:vAlign w:val="center"/>
              </w:tcPr>
              <w:p w14:paraId="0317619A" w14:textId="77777777" w:rsidR="001A64BD" w:rsidRDefault="00910673" w:rsidP="00910673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072" w:type="dxa"/>
            <w:gridSpan w:val="4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33080AB7" w14:textId="77777777" w:rsidR="001A64BD" w:rsidRDefault="00910673" w:rsidP="00910673">
            <w:pPr>
              <w:spacing w:before="120"/>
            </w:pPr>
            <w:r>
              <w:t>Rates and allowances</w:t>
            </w:r>
          </w:p>
        </w:tc>
      </w:tr>
      <w:tr w:rsidR="001A64BD" w:rsidRPr="001A64BD" w14:paraId="525F064C" w14:textId="77777777" w:rsidTr="00DE1D30">
        <w:trPr>
          <w:trHeight w:val="616"/>
        </w:trPr>
        <w:sdt>
          <w:sdtPr>
            <w:id w:val="620576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nil"/>
                </w:tcBorders>
                <w:vAlign w:val="center"/>
              </w:tcPr>
              <w:p w14:paraId="6A12977D" w14:textId="77777777" w:rsidR="001A64BD" w:rsidRDefault="00910673" w:rsidP="00910673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072" w:type="dxa"/>
            <w:gridSpan w:val="4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664A7B09" w14:textId="77777777" w:rsidR="001A64BD" w:rsidRDefault="00910673" w:rsidP="00910673">
            <w:pPr>
              <w:spacing w:before="120"/>
            </w:pPr>
            <w:r>
              <w:t>Terms of contract</w:t>
            </w:r>
          </w:p>
        </w:tc>
      </w:tr>
      <w:tr w:rsidR="00910673" w:rsidRPr="001A64BD" w14:paraId="78BCD814" w14:textId="77777777" w:rsidTr="00DE1D30">
        <w:trPr>
          <w:trHeight w:val="616"/>
        </w:trPr>
        <w:sdt>
          <w:sdtPr>
            <w:id w:val="1654801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BDD6EE" w:themeColor="accent1" w:themeTint="66"/>
                  <w:right w:val="nil"/>
                </w:tcBorders>
                <w:vAlign w:val="center"/>
              </w:tcPr>
              <w:p w14:paraId="22817F62" w14:textId="77777777" w:rsidR="00910673" w:rsidRDefault="00910673" w:rsidP="00910673">
                <w:pPr>
                  <w:spacing w:before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072" w:type="dxa"/>
            <w:gridSpan w:val="4"/>
            <w:tcBorders>
              <w:top w:val="single" w:sz="4" w:space="0" w:color="D9D9D9" w:themeColor="background1" w:themeShade="D9"/>
              <w:left w:val="nil"/>
              <w:bottom w:val="single" w:sz="4" w:space="0" w:color="BDD6EE" w:themeColor="accent1" w:themeTint="66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5D008A0C" w14:textId="77777777" w:rsidR="00910673" w:rsidRDefault="00910673" w:rsidP="00910673">
            <w:pPr>
              <w:spacing w:before="120"/>
            </w:pPr>
            <w:r>
              <w:t>Equipment provided to contractor</w:t>
            </w:r>
          </w:p>
        </w:tc>
      </w:tr>
      <w:tr w:rsidR="00FD6985" w:rsidRPr="00D26B34" w14:paraId="313814E3" w14:textId="77777777" w:rsidTr="00DE1D30">
        <w:trPr>
          <w:trHeight w:val="397"/>
        </w:trPr>
        <w:tc>
          <w:tcPr>
            <w:tcW w:w="9639" w:type="dxa"/>
            <w:gridSpan w:val="5"/>
            <w:tcBorders>
              <w:top w:val="single" w:sz="4" w:space="0" w:color="BDD6EE" w:themeColor="accent1" w:themeTint="66"/>
              <w:left w:val="single" w:sz="4" w:space="0" w:color="BDD6EE" w:themeColor="accent1" w:themeTint="66"/>
              <w:bottom w:val="single" w:sz="4" w:space="0" w:color="BDD6EE" w:themeColor="accent1" w:themeTint="66"/>
              <w:right w:val="single" w:sz="4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7FBA82C7" w14:textId="77777777" w:rsidR="00FD6985" w:rsidRPr="00D26B34" w:rsidRDefault="001A64BD" w:rsidP="007A48A9">
            <w:pPr>
              <w:spacing w:before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Sign off</w:t>
            </w:r>
          </w:p>
        </w:tc>
      </w:tr>
      <w:tr w:rsidR="003E2491" w:rsidRPr="00547868" w14:paraId="081CE779" w14:textId="77777777" w:rsidTr="00DE1D30">
        <w:trPr>
          <w:trHeight w:val="616"/>
        </w:trPr>
        <w:tc>
          <w:tcPr>
            <w:tcW w:w="1134" w:type="dxa"/>
            <w:gridSpan w:val="2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4F862766" w14:textId="77777777" w:rsidR="003E2491" w:rsidRPr="00FD6985" w:rsidRDefault="003E2491" w:rsidP="00BE2436">
            <w:pPr>
              <w:spacing w:before="120"/>
            </w:pPr>
            <w:bookmarkStart w:id="9" w:name="_Hlk112680779"/>
            <w:r>
              <w:t>Name</w:t>
            </w:r>
          </w:p>
        </w:tc>
        <w:tc>
          <w:tcPr>
            <w:tcW w:w="4253" w:type="dxa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rPr>
                <w:rFonts w:ascii="Calibri" w:hAnsi="Calibri" w:cs="Calibri"/>
              </w:rPr>
              <w:id w:val="50203882"/>
              <w:placeholder>
                <w:docPart w:val="89217AEE1084475EB901F5B300998241"/>
              </w:placeholder>
              <w:showingPlcHdr/>
            </w:sdtPr>
            <w:sdtEndPr/>
            <w:sdtContent>
              <w:p w14:paraId="68A25336" w14:textId="77777777" w:rsidR="003E2491" w:rsidRPr="00FD6985" w:rsidRDefault="003E2491" w:rsidP="00BE2436">
                <w:pPr>
                  <w:spacing w:before="120"/>
                  <w:rPr>
                    <w:rFonts w:cs="Arial"/>
                  </w:rPr>
                </w:pPr>
                <w:r w:rsidRPr="00427D68">
                  <w:rPr>
                    <w:rStyle w:val="PlaceholderText"/>
                    <w:color w:val="FF0000"/>
                  </w:rPr>
                  <w:t>Click here to enter text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BDD6EE" w:themeColor="accent1" w:themeTint="66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365F32AF" w14:textId="77777777" w:rsidR="003E2491" w:rsidRPr="00915D3A" w:rsidRDefault="003E2491" w:rsidP="00BE2436">
            <w:pPr>
              <w:spacing w:before="120"/>
              <w:rPr>
                <w:rFonts w:ascii="Calibri" w:hAnsi="Calibri" w:cs="Calibri"/>
              </w:rPr>
            </w:pPr>
            <w:r>
              <w:t>Date</w:t>
            </w:r>
          </w:p>
        </w:tc>
        <w:sdt>
          <w:sdtPr>
            <w:rPr>
              <w:rFonts w:ascii="Calibri" w:hAnsi="Calibri" w:cs="Calibri"/>
            </w:rPr>
            <w:id w:val="-553083469"/>
            <w:placeholder>
              <w:docPart w:val="50CE4072D2BF4BB6812F3289DE93458F"/>
            </w:placeholder>
            <w:showingPlcHdr/>
            <w:date>
              <w:dateFormat w:val="d/MM/yyyy"/>
              <w:lid w:val="en-NZ"/>
              <w:storeMappedDataAs w:val="dateTime"/>
              <w:calendar w:val="gregorian"/>
            </w:date>
          </w:sdtPr>
          <w:sdtEndPr/>
          <w:sdtContent>
            <w:tc>
              <w:tcPr>
                <w:tcW w:w="3260" w:type="dxa"/>
                <w:tcBorders>
                  <w:top w:val="single" w:sz="4" w:space="0" w:color="BDD6EE" w:themeColor="accent1" w:themeTint="66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auto"/>
                <w:vAlign w:val="center"/>
              </w:tcPr>
              <w:p w14:paraId="7D2824E9" w14:textId="77777777" w:rsidR="003E2491" w:rsidRPr="00915D3A" w:rsidRDefault="003E2491" w:rsidP="00BE2436">
                <w:pPr>
                  <w:spacing w:before="120"/>
                  <w:rPr>
                    <w:rFonts w:ascii="Calibri" w:hAnsi="Calibri" w:cs="Calibri"/>
                  </w:rPr>
                </w:pPr>
                <w:r w:rsidRPr="00427D68">
                  <w:rPr>
                    <w:rStyle w:val="PlaceholderText"/>
                    <w:color w:val="FF0000"/>
                  </w:rPr>
                  <w:t>Select date</w:t>
                </w:r>
              </w:p>
            </w:tc>
          </w:sdtContent>
        </w:sdt>
      </w:tr>
      <w:bookmarkEnd w:id="9"/>
      <w:tr w:rsidR="001F03A9" w:rsidRPr="00547868" w14:paraId="47F76877" w14:textId="77777777" w:rsidTr="00DE1D30">
        <w:trPr>
          <w:trHeight w:val="616"/>
        </w:trPr>
        <w:tc>
          <w:tcPr>
            <w:tcW w:w="1134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57E8C4ED" w14:textId="77777777" w:rsidR="001F03A9" w:rsidRDefault="001F03A9" w:rsidP="00BE2436">
            <w:pPr>
              <w:spacing w:before="120"/>
            </w:pPr>
            <w:r>
              <w:t>Position</w:t>
            </w:r>
          </w:p>
        </w:tc>
        <w:tc>
          <w:tcPr>
            <w:tcW w:w="850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sdt>
            <w:sdtPr>
              <w:rPr>
                <w:rFonts w:ascii="Calibri" w:hAnsi="Calibri" w:cs="Calibri"/>
              </w:rPr>
              <w:id w:val="334885962"/>
              <w:placeholder>
                <w:docPart w:val="9ADA574709BB4881B438E7B48327A014"/>
              </w:placeholder>
              <w:showingPlcHdr/>
            </w:sdtPr>
            <w:sdtEndPr/>
            <w:sdtContent>
              <w:p w14:paraId="17D7AC3D" w14:textId="77777777" w:rsidR="001F03A9" w:rsidRDefault="001F03A9" w:rsidP="00BE2436">
                <w:pPr>
                  <w:spacing w:before="120"/>
                  <w:rPr>
                    <w:rFonts w:ascii="Calibri" w:hAnsi="Calibri" w:cs="Calibri"/>
                  </w:rPr>
                </w:pPr>
                <w:r w:rsidRPr="00427D68">
                  <w:rPr>
                    <w:rStyle w:val="PlaceholderText"/>
                    <w:color w:val="FF0000"/>
                  </w:rPr>
                  <w:t>Click here to enter text</w:t>
                </w:r>
              </w:p>
            </w:sdtContent>
          </w:sdt>
        </w:tc>
      </w:tr>
    </w:tbl>
    <w:p w14:paraId="1F914E3B" w14:textId="77777777" w:rsidR="00930D90" w:rsidRDefault="00930D90" w:rsidP="007A48A9">
      <w:pPr>
        <w:rPr>
          <w:lang w:val="en-US"/>
        </w:rPr>
      </w:pPr>
    </w:p>
    <w:sectPr w:rsidR="00930D90" w:rsidSect="00E55651">
      <w:headerReference w:type="default" r:id="rId17"/>
      <w:type w:val="continuous"/>
      <w:pgSz w:w="11906" w:h="16838"/>
      <w:pgMar w:top="1418" w:right="1134" w:bottom="992" w:left="1134" w:header="70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A43D8" w14:textId="77777777" w:rsidR="0029186A" w:rsidRDefault="0029186A" w:rsidP="007A48A9">
      <w:r>
        <w:separator/>
      </w:r>
    </w:p>
  </w:endnote>
  <w:endnote w:type="continuationSeparator" w:id="0">
    <w:p w14:paraId="362F590B" w14:textId="77777777" w:rsidR="0029186A" w:rsidRDefault="0029186A" w:rsidP="007A4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275918318"/>
      <w:docPartObj>
        <w:docPartGallery w:val="Page Numbers (Top of Page)"/>
        <w:docPartUnique/>
      </w:docPartObj>
    </w:sdtPr>
    <w:sdtEndPr/>
    <w:sdtContent>
      <w:p w14:paraId="1C4E6A2A" w14:textId="159FA383" w:rsidR="00E75716" w:rsidRPr="003E2491" w:rsidRDefault="00E75716" w:rsidP="003E2491">
        <w:pPr>
          <w:pStyle w:val="Footer"/>
          <w:spacing w:after="0"/>
          <w:jc w:val="right"/>
          <w:rPr>
            <w:sz w:val="18"/>
            <w:szCs w:val="18"/>
          </w:rPr>
        </w:pPr>
        <w:r w:rsidRPr="003E2491">
          <w:rPr>
            <w:sz w:val="18"/>
            <w:szCs w:val="18"/>
          </w:rPr>
          <w:t xml:space="preserve">Page </w:t>
        </w:r>
        <w:r w:rsidRPr="003E2491">
          <w:rPr>
            <w:sz w:val="18"/>
            <w:szCs w:val="18"/>
          </w:rPr>
          <w:fldChar w:fldCharType="begin"/>
        </w:r>
        <w:r w:rsidRPr="003E2491">
          <w:rPr>
            <w:sz w:val="18"/>
            <w:szCs w:val="18"/>
          </w:rPr>
          <w:instrText xml:space="preserve"> PAGE </w:instrText>
        </w:r>
        <w:r w:rsidRPr="003E2491">
          <w:rPr>
            <w:sz w:val="18"/>
            <w:szCs w:val="18"/>
          </w:rPr>
          <w:fldChar w:fldCharType="separate"/>
        </w:r>
        <w:r w:rsidR="00AB2AD7" w:rsidRPr="003E2491">
          <w:rPr>
            <w:noProof/>
            <w:sz w:val="18"/>
            <w:szCs w:val="18"/>
          </w:rPr>
          <w:t>1</w:t>
        </w:r>
        <w:r w:rsidRPr="003E2491">
          <w:rPr>
            <w:sz w:val="18"/>
            <w:szCs w:val="18"/>
          </w:rPr>
          <w:fldChar w:fldCharType="end"/>
        </w:r>
        <w:r w:rsidRPr="003E2491">
          <w:rPr>
            <w:sz w:val="18"/>
            <w:szCs w:val="18"/>
          </w:rPr>
          <w:t xml:space="preserve"> of </w:t>
        </w:r>
        <w:r w:rsidRPr="003E2491">
          <w:rPr>
            <w:sz w:val="18"/>
            <w:szCs w:val="18"/>
          </w:rPr>
          <w:fldChar w:fldCharType="begin"/>
        </w:r>
        <w:r w:rsidRPr="003E2491">
          <w:rPr>
            <w:sz w:val="18"/>
            <w:szCs w:val="18"/>
          </w:rPr>
          <w:instrText xml:space="preserve"> NUMPAGES  </w:instrText>
        </w:r>
        <w:r w:rsidRPr="003E2491">
          <w:rPr>
            <w:sz w:val="18"/>
            <w:szCs w:val="18"/>
          </w:rPr>
          <w:fldChar w:fldCharType="separate"/>
        </w:r>
        <w:r w:rsidR="00AB2AD7" w:rsidRPr="003E2491">
          <w:rPr>
            <w:noProof/>
            <w:sz w:val="18"/>
            <w:szCs w:val="18"/>
          </w:rPr>
          <w:t>4</w:t>
        </w:r>
        <w:r w:rsidRPr="003E2491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A71C5" w14:textId="77777777" w:rsidR="0029186A" w:rsidRDefault="0029186A" w:rsidP="007A48A9">
      <w:r>
        <w:separator/>
      </w:r>
    </w:p>
  </w:footnote>
  <w:footnote w:type="continuationSeparator" w:id="0">
    <w:p w14:paraId="3B26B41F" w14:textId="77777777" w:rsidR="0029186A" w:rsidRDefault="0029186A" w:rsidP="007A4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10CDA" w14:textId="68801C92" w:rsidR="00314DF1" w:rsidRDefault="00E55651" w:rsidP="00E47082">
    <w:pPr>
      <w:pStyle w:val="Header"/>
      <w:spacing w:after="0"/>
      <w:jc w:val="right"/>
      <w:rPr>
        <w:rStyle w:val="PlaceholderText"/>
        <w:sz w:val="18"/>
        <w:szCs w:val="18"/>
      </w:rPr>
    </w:pPr>
    <w:r w:rsidRPr="008B310C">
      <w:rPr>
        <w:noProof/>
      </w:rPr>
      <w:drawing>
        <wp:anchor distT="0" distB="0" distL="114300" distR="114300" simplePos="0" relativeHeight="251664384" behindDoc="0" locked="0" layoutInCell="1" allowOverlap="1" wp14:anchorId="095ADD16" wp14:editId="7DE05640">
          <wp:simplePos x="0" y="0"/>
          <wp:positionH relativeFrom="margin">
            <wp:align>left</wp:align>
          </wp:positionH>
          <wp:positionV relativeFrom="paragraph">
            <wp:posOffset>4649</wp:posOffset>
          </wp:positionV>
          <wp:extent cx="1449070" cy="513080"/>
          <wp:effectExtent l="0" t="0" r="0" b="1270"/>
          <wp:wrapSquare wrapText="bothSides"/>
          <wp:docPr id="1010471693" name="Picture 1010471693" descr="SDC_white_CMYK_pri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DC_white_CMYK_pri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51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PlaceholderText"/>
          <w:sz w:val="18"/>
          <w:szCs w:val="18"/>
        </w:rPr>
        <w:alias w:val="Reference"/>
        <w:tag w:val="Reference"/>
        <w:id w:val="-1015376122"/>
        <w:dataBinding w:prefixMappings="xmlns:ns0='http://schemas.microsoft.com/office/2006/coverPageProps' " w:xpath="/ns0:CoverPageProperties[1]/ns0:Abstract[1]" w:storeItemID="{55AF091B-3C7A-41E3-B477-F2FDAA23CFDA}"/>
        <w:text/>
      </w:sdtPr>
      <w:sdtEndPr>
        <w:rPr>
          <w:rStyle w:val="PlaceholderText"/>
        </w:rPr>
      </w:sdtEndPr>
      <w:sdtContent>
        <w:r w:rsidR="00F50BA3" w:rsidRPr="00E47082">
          <w:rPr>
            <w:rStyle w:val="PlaceholderText"/>
            <w:sz w:val="18"/>
            <w:szCs w:val="18"/>
          </w:rPr>
          <w:t xml:space="preserve">Contractor </w:t>
        </w:r>
        <w:r w:rsidR="00F50BA3">
          <w:rPr>
            <w:rStyle w:val="PlaceholderText"/>
            <w:sz w:val="18"/>
            <w:szCs w:val="18"/>
          </w:rPr>
          <w:t>application</w:t>
        </w:r>
        <w:r w:rsidR="00F50BA3" w:rsidRPr="00E47082">
          <w:rPr>
            <w:rStyle w:val="PlaceholderText"/>
            <w:sz w:val="18"/>
            <w:szCs w:val="18"/>
          </w:rPr>
          <w:t xml:space="preserve"> form v</w:t>
        </w:r>
        <w:r w:rsidR="00427D68">
          <w:rPr>
            <w:rStyle w:val="PlaceholderText"/>
            <w:sz w:val="18"/>
            <w:szCs w:val="18"/>
          </w:rPr>
          <w:t>6</w:t>
        </w:r>
        <w:r w:rsidR="00F50BA3" w:rsidRPr="00E47082">
          <w:rPr>
            <w:rStyle w:val="PlaceholderText"/>
            <w:sz w:val="18"/>
            <w:szCs w:val="18"/>
          </w:rPr>
          <w:t>.0</w:t>
        </w:r>
      </w:sdtContent>
    </w:sdt>
  </w:p>
  <w:p w14:paraId="63D6C994" w14:textId="102E15CB" w:rsidR="00B46210" w:rsidRPr="00E47082" w:rsidRDefault="00B46210" w:rsidP="00E47082">
    <w:pPr>
      <w:pStyle w:val="Header"/>
      <w:spacing w:after="0"/>
      <w:jc w:val="right"/>
      <w:rPr>
        <w:color w:val="404040" w:themeColor="text1" w:themeTint="BF"/>
        <w:sz w:val="18"/>
        <w:szCs w:val="18"/>
      </w:rPr>
    </w:pPr>
    <w:r>
      <w:rPr>
        <w:rStyle w:val="PlaceholderText"/>
        <w:sz w:val="18"/>
        <w:szCs w:val="18"/>
      </w:rPr>
      <w:t xml:space="preserve">Released </w:t>
    </w:r>
    <w:r w:rsidR="00646FD7">
      <w:rPr>
        <w:rStyle w:val="PlaceholderText"/>
        <w:sz w:val="18"/>
        <w:szCs w:val="18"/>
      </w:rPr>
      <w:t>30/06/2025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5538C" w14:textId="13FAB037" w:rsidR="00E55651" w:rsidRPr="003E2491" w:rsidRDefault="005A4B97" w:rsidP="00B46210">
    <w:pPr>
      <w:pStyle w:val="Header"/>
      <w:spacing w:after="0"/>
      <w:jc w:val="right"/>
      <w:rPr>
        <w:sz w:val="18"/>
        <w:szCs w:val="18"/>
      </w:rPr>
    </w:pPr>
    <w:sdt>
      <w:sdtPr>
        <w:rPr>
          <w:rStyle w:val="PlaceholderText"/>
          <w:sz w:val="18"/>
          <w:szCs w:val="18"/>
        </w:rPr>
        <w:alias w:val="Reference"/>
        <w:tag w:val="Reference"/>
        <w:id w:val="-1329206940"/>
        <w:dataBinding w:prefixMappings="xmlns:ns0='http://schemas.microsoft.com/office/2006/coverPageProps' " w:xpath="/ns0:CoverPageProperties[1]/ns0:Abstract[1]" w:storeItemID="{55AF091B-3C7A-41E3-B477-F2FDAA23CFDA}"/>
        <w:text/>
      </w:sdtPr>
      <w:sdtEndPr>
        <w:rPr>
          <w:rStyle w:val="PlaceholderText"/>
        </w:rPr>
      </w:sdtEndPr>
      <w:sdtContent>
        <w:r w:rsidR="00427D68">
          <w:rPr>
            <w:rStyle w:val="PlaceholderText"/>
            <w:sz w:val="18"/>
            <w:szCs w:val="18"/>
          </w:rPr>
          <w:t>Contractor application form v6.0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432B6"/>
    <w:multiLevelType w:val="hybridMultilevel"/>
    <w:tmpl w:val="3A7C2CFA"/>
    <w:lvl w:ilvl="0" w:tplc="1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7DA0F0E"/>
    <w:multiLevelType w:val="hybridMultilevel"/>
    <w:tmpl w:val="10283C90"/>
    <w:lvl w:ilvl="0" w:tplc="056091DC">
      <w:numFmt w:val="bullet"/>
      <w:lvlText w:val="•"/>
      <w:lvlJc w:val="left"/>
      <w:pPr>
        <w:ind w:left="1080" w:hanging="720"/>
      </w:pPr>
      <w:rPr>
        <w:rFonts w:ascii="Calibri" w:eastAsiaTheme="minorEastAsia" w:hAnsi="Calibri" w:cs="Calibri" w:hint="default"/>
      </w:rPr>
    </w:lvl>
    <w:lvl w:ilvl="1" w:tplc="DD14F85C">
      <w:numFmt w:val="bullet"/>
      <w:lvlText w:val=""/>
      <w:lvlJc w:val="left"/>
      <w:pPr>
        <w:ind w:left="1800" w:hanging="720"/>
      </w:pPr>
      <w:rPr>
        <w:rFonts w:ascii="Symbol" w:eastAsiaTheme="minorEastAsia" w:hAnsi="Symbol" w:cstheme="minorBidi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8F7"/>
    <w:multiLevelType w:val="hybridMultilevel"/>
    <w:tmpl w:val="8DA0A94A"/>
    <w:lvl w:ilvl="0" w:tplc="0BDAEE12">
      <w:start w:val="1"/>
      <w:numFmt w:val="bullet"/>
      <w:pStyle w:val="Bulletedlis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44957"/>
    <w:multiLevelType w:val="hybridMultilevel"/>
    <w:tmpl w:val="ABE4ED3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33235"/>
    <w:multiLevelType w:val="hybridMultilevel"/>
    <w:tmpl w:val="8ACE750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D66E6B"/>
    <w:multiLevelType w:val="hybridMultilevel"/>
    <w:tmpl w:val="3DF06C5C"/>
    <w:lvl w:ilvl="0" w:tplc="FFFFFFFF">
      <w:numFmt w:val="bullet"/>
      <w:lvlText w:val="•"/>
      <w:lvlJc w:val="left"/>
      <w:pPr>
        <w:ind w:left="1080" w:hanging="720"/>
      </w:pPr>
      <w:rPr>
        <w:rFonts w:ascii="Calibri" w:eastAsiaTheme="minorEastAsia" w:hAnsi="Calibri" w:cs="Calibri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640DB"/>
    <w:multiLevelType w:val="multilevel"/>
    <w:tmpl w:val="DB329C4E"/>
    <w:name w:val="QMS3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Sub-heading"/>
      <w:lvlText w:val="%2.1"/>
      <w:lvlJc w:val="left"/>
      <w:pPr>
        <w:tabs>
          <w:tab w:val="num" w:pos="794"/>
        </w:tabs>
        <w:ind w:left="567" w:hanging="56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567" w:hanging="227"/>
      </w:pPr>
      <w:rPr>
        <w:rFonts w:hint="default"/>
      </w:rPr>
    </w:lvl>
    <w:lvl w:ilvl="3">
      <w:start w:val="1"/>
      <w:numFmt w:val="none"/>
      <w:lvlText w:val="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7" w15:restartNumberingAfterBreak="0">
    <w:nsid w:val="69982C76"/>
    <w:multiLevelType w:val="hybridMultilevel"/>
    <w:tmpl w:val="8C5E7DC8"/>
    <w:lvl w:ilvl="0" w:tplc="BDC0E318">
      <w:start w:val="1"/>
      <w:numFmt w:val="bullet"/>
      <w:pStyle w:val="Bulletlist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EF4D0F"/>
    <w:multiLevelType w:val="hybridMultilevel"/>
    <w:tmpl w:val="029EA0F6"/>
    <w:lvl w:ilvl="0" w:tplc="14090017">
      <w:start w:val="1"/>
      <w:numFmt w:val="lowerLetter"/>
      <w:lvlText w:val="%1)"/>
      <w:lvlJc w:val="left"/>
      <w:pPr>
        <w:ind w:left="2149" w:hanging="144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789" w:hanging="360"/>
      </w:pPr>
    </w:lvl>
    <w:lvl w:ilvl="2" w:tplc="1409001B" w:tentative="1">
      <w:start w:val="1"/>
      <w:numFmt w:val="lowerRoman"/>
      <w:lvlText w:val="%3."/>
      <w:lvlJc w:val="right"/>
      <w:pPr>
        <w:ind w:left="2509" w:hanging="180"/>
      </w:pPr>
    </w:lvl>
    <w:lvl w:ilvl="3" w:tplc="1409000F" w:tentative="1">
      <w:start w:val="1"/>
      <w:numFmt w:val="decimal"/>
      <w:lvlText w:val="%4."/>
      <w:lvlJc w:val="left"/>
      <w:pPr>
        <w:ind w:left="3229" w:hanging="360"/>
      </w:pPr>
    </w:lvl>
    <w:lvl w:ilvl="4" w:tplc="14090019" w:tentative="1">
      <w:start w:val="1"/>
      <w:numFmt w:val="lowerLetter"/>
      <w:lvlText w:val="%5."/>
      <w:lvlJc w:val="left"/>
      <w:pPr>
        <w:ind w:left="3949" w:hanging="360"/>
      </w:pPr>
    </w:lvl>
    <w:lvl w:ilvl="5" w:tplc="1409001B" w:tentative="1">
      <w:start w:val="1"/>
      <w:numFmt w:val="lowerRoman"/>
      <w:lvlText w:val="%6."/>
      <w:lvlJc w:val="right"/>
      <w:pPr>
        <w:ind w:left="4669" w:hanging="180"/>
      </w:pPr>
    </w:lvl>
    <w:lvl w:ilvl="6" w:tplc="1409000F" w:tentative="1">
      <w:start w:val="1"/>
      <w:numFmt w:val="decimal"/>
      <w:lvlText w:val="%7."/>
      <w:lvlJc w:val="left"/>
      <w:pPr>
        <w:ind w:left="5389" w:hanging="360"/>
      </w:pPr>
    </w:lvl>
    <w:lvl w:ilvl="7" w:tplc="14090019" w:tentative="1">
      <w:start w:val="1"/>
      <w:numFmt w:val="lowerLetter"/>
      <w:lvlText w:val="%8."/>
      <w:lvlJc w:val="left"/>
      <w:pPr>
        <w:ind w:left="6109" w:hanging="360"/>
      </w:pPr>
    </w:lvl>
    <w:lvl w:ilvl="8" w:tplc="1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1D424F5"/>
    <w:multiLevelType w:val="hybridMultilevel"/>
    <w:tmpl w:val="1BBC63B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5266110">
    <w:abstractNumId w:val="3"/>
  </w:num>
  <w:num w:numId="2" w16cid:durableId="1589926319">
    <w:abstractNumId w:val="4"/>
  </w:num>
  <w:num w:numId="3" w16cid:durableId="1054933798">
    <w:abstractNumId w:val="0"/>
  </w:num>
  <w:num w:numId="4" w16cid:durableId="1870338705">
    <w:abstractNumId w:val="6"/>
  </w:num>
  <w:num w:numId="5" w16cid:durableId="673991630">
    <w:abstractNumId w:val="6"/>
  </w:num>
  <w:num w:numId="6" w16cid:durableId="483007588">
    <w:abstractNumId w:val="9"/>
  </w:num>
  <w:num w:numId="7" w16cid:durableId="1444424172">
    <w:abstractNumId w:val="1"/>
  </w:num>
  <w:num w:numId="8" w16cid:durableId="1005523021">
    <w:abstractNumId w:val="5"/>
  </w:num>
  <w:num w:numId="9" w16cid:durableId="2143113727">
    <w:abstractNumId w:val="2"/>
  </w:num>
  <w:num w:numId="10" w16cid:durableId="93209771">
    <w:abstractNumId w:val="7"/>
  </w:num>
  <w:num w:numId="11" w16cid:durableId="5421341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583"/>
    <w:rsid w:val="0000279F"/>
    <w:rsid w:val="00007329"/>
    <w:rsid w:val="0001615E"/>
    <w:rsid w:val="00017EAA"/>
    <w:rsid w:val="00044A59"/>
    <w:rsid w:val="00050583"/>
    <w:rsid w:val="00053B2B"/>
    <w:rsid w:val="00055BA3"/>
    <w:rsid w:val="00057629"/>
    <w:rsid w:val="00060031"/>
    <w:rsid w:val="000678DC"/>
    <w:rsid w:val="000721AD"/>
    <w:rsid w:val="0008109E"/>
    <w:rsid w:val="00087CCE"/>
    <w:rsid w:val="000C550E"/>
    <w:rsid w:val="000C6DE9"/>
    <w:rsid w:val="000C732E"/>
    <w:rsid w:val="000D42C1"/>
    <w:rsid w:val="000D76D5"/>
    <w:rsid w:val="001042AA"/>
    <w:rsid w:val="001209A2"/>
    <w:rsid w:val="00122037"/>
    <w:rsid w:val="0013188A"/>
    <w:rsid w:val="00144D89"/>
    <w:rsid w:val="0015733C"/>
    <w:rsid w:val="00157D67"/>
    <w:rsid w:val="00161202"/>
    <w:rsid w:val="00175D93"/>
    <w:rsid w:val="0018685B"/>
    <w:rsid w:val="001915E7"/>
    <w:rsid w:val="001A64BD"/>
    <w:rsid w:val="001A6F07"/>
    <w:rsid w:val="001B09C4"/>
    <w:rsid w:val="001B7A37"/>
    <w:rsid w:val="001C18D1"/>
    <w:rsid w:val="001C5702"/>
    <w:rsid w:val="001C77E3"/>
    <w:rsid w:val="001C7CA5"/>
    <w:rsid w:val="001F03A9"/>
    <w:rsid w:val="00204709"/>
    <w:rsid w:val="00215BAE"/>
    <w:rsid w:val="00235B8F"/>
    <w:rsid w:val="00241745"/>
    <w:rsid w:val="0026128D"/>
    <w:rsid w:val="002701DF"/>
    <w:rsid w:val="0027719B"/>
    <w:rsid w:val="00285D01"/>
    <w:rsid w:val="0029186A"/>
    <w:rsid w:val="00291C44"/>
    <w:rsid w:val="00297B72"/>
    <w:rsid w:val="002A2049"/>
    <w:rsid w:val="002A6698"/>
    <w:rsid w:val="002C521C"/>
    <w:rsid w:val="002D1415"/>
    <w:rsid w:val="002D7FE7"/>
    <w:rsid w:val="00312FCA"/>
    <w:rsid w:val="00314DF1"/>
    <w:rsid w:val="00317223"/>
    <w:rsid w:val="00332462"/>
    <w:rsid w:val="00344ED5"/>
    <w:rsid w:val="00353103"/>
    <w:rsid w:val="003566ED"/>
    <w:rsid w:val="003616BF"/>
    <w:rsid w:val="00361C17"/>
    <w:rsid w:val="00370A06"/>
    <w:rsid w:val="00374C31"/>
    <w:rsid w:val="003806FC"/>
    <w:rsid w:val="003A744F"/>
    <w:rsid w:val="003D2B4E"/>
    <w:rsid w:val="003D44ED"/>
    <w:rsid w:val="003D4B89"/>
    <w:rsid w:val="003D5E3C"/>
    <w:rsid w:val="003E1FDB"/>
    <w:rsid w:val="003E2491"/>
    <w:rsid w:val="00407A7E"/>
    <w:rsid w:val="00411541"/>
    <w:rsid w:val="004133BD"/>
    <w:rsid w:val="00413824"/>
    <w:rsid w:val="00414053"/>
    <w:rsid w:val="00427D68"/>
    <w:rsid w:val="004414C7"/>
    <w:rsid w:val="00450EC6"/>
    <w:rsid w:val="004813C5"/>
    <w:rsid w:val="00486785"/>
    <w:rsid w:val="0048678D"/>
    <w:rsid w:val="004966FE"/>
    <w:rsid w:val="004A0BB3"/>
    <w:rsid w:val="004D3F5C"/>
    <w:rsid w:val="004E0FDF"/>
    <w:rsid w:val="004E10A9"/>
    <w:rsid w:val="004E2162"/>
    <w:rsid w:val="004E7DA7"/>
    <w:rsid w:val="004F155C"/>
    <w:rsid w:val="004F6DD7"/>
    <w:rsid w:val="004F7209"/>
    <w:rsid w:val="00500C71"/>
    <w:rsid w:val="00505632"/>
    <w:rsid w:val="00513CBC"/>
    <w:rsid w:val="005236DD"/>
    <w:rsid w:val="005300EB"/>
    <w:rsid w:val="00547868"/>
    <w:rsid w:val="00566630"/>
    <w:rsid w:val="0057790D"/>
    <w:rsid w:val="005871B9"/>
    <w:rsid w:val="005938E1"/>
    <w:rsid w:val="005978F6"/>
    <w:rsid w:val="005A4B97"/>
    <w:rsid w:val="005D67C9"/>
    <w:rsid w:val="005E1B92"/>
    <w:rsid w:val="005E7C1D"/>
    <w:rsid w:val="005F1C95"/>
    <w:rsid w:val="00601534"/>
    <w:rsid w:val="00612D81"/>
    <w:rsid w:val="00613AB2"/>
    <w:rsid w:val="00621B5B"/>
    <w:rsid w:val="0064095D"/>
    <w:rsid w:val="00646FD7"/>
    <w:rsid w:val="00672072"/>
    <w:rsid w:val="00674590"/>
    <w:rsid w:val="00677176"/>
    <w:rsid w:val="00692FB7"/>
    <w:rsid w:val="006A49CE"/>
    <w:rsid w:val="006A7013"/>
    <w:rsid w:val="006C5833"/>
    <w:rsid w:val="006C5A25"/>
    <w:rsid w:val="006F0086"/>
    <w:rsid w:val="0070184B"/>
    <w:rsid w:val="00714028"/>
    <w:rsid w:val="007270E2"/>
    <w:rsid w:val="007306A0"/>
    <w:rsid w:val="00743EB2"/>
    <w:rsid w:val="00754D11"/>
    <w:rsid w:val="007668A8"/>
    <w:rsid w:val="00766DF7"/>
    <w:rsid w:val="007812B1"/>
    <w:rsid w:val="0078478E"/>
    <w:rsid w:val="007A48A9"/>
    <w:rsid w:val="007C0436"/>
    <w:rsid w:val="007C0EB1"/>
    <w:rsid w:val="007C5581"/>
    <w:rsid w:val="007C74EA"/>
    <w:rsid w:val="007C7AF6"/>
    <w:rsid w:val="007F149F"/>
    <w:rsid w:val="008167DC"/>
    <w:rsid w:val="00825250"/>
    <w:rsid w:val="00844397"/>
    <w:rsid w:val="008609F7"/>
    <w:rsid w:val="00863208"/>
    <w:rsid w:val="008B34F9"/>
    <w:rsid w:val="008D57E5"/>
    <w:rsid w:val="008E7927"/>
    <w:rsid w:val="00910673"/>
    <w:rsid w:val="00915D3A"/>
    <w:rsid w:val="00930963"/>
    <w:rsid w:val="00930D90"/>
    <w:rsid w:val="00937F78"/>
    <w:rsid w:val="00940DEC"/>
    <w:rsid w:val="00984ECF"/>
    <w:rsid w:val="009869D9"/>
    <w:rsid w:val="00991CCF"/>
    <w:rsid w:val="00992159"/>
    <w:rsid w:val="009B474B"/>
    <w:rsid w:val="009B4DD8"/>
    <w:rsid w:val="009B66CD"/>
    <w:rsid w:val="009C2785"/>
    <w:rsid w:val="009C5748"/>
    <w:rsid w:val="009C5B10"/>
    <w:rsid w:val="00A10B51"/>
    <w:rsid w:val="00A10F91"/>
    <w:rsid w:val="00A15D85"/>
    <w:rsid w:val="00A203E1"/>
    <w:rsid w:val="00A30459"/>
    <w:rsid w:val="00A32B20"/>
    <w:rsid w:val="00A64175"/>
    <w:rsid w:val="00A64B9F"/>
    <w:rsid w:val="00A73449"/>
    <w:rsid w:val="00AA56D0"/>
    <w:rsid w:val="00AA79FB"/>
    <w:rsid w:val="00AB2AD7"/>
    <w:rsid w:val="00AB706F"/>
    <w:rsid w:val="00AC5BA1"/>
    <w:rsid w:val="00AD6604"/>
    <w:rsid w:val="00AE557F"/>
    <w:rsid w:val="00AF3A23"/>
    <w:rsid w:val="00B11A54"/>
    <w:rsid w:val="00B35B68"/>
    <w:rsid w:val="00B41509"/>
    <w:rsid w:val="00B46210"/>
    <w:rsid w:val="00B472A2"/>
    <w:rsid w:val="00B559D1"/>
    <w:rsid w:val="00B7628F"/>
    <w:rsid w:val="00B94278"/>
    <w:rsid w:val="00BA0678"/>
    <w:rsid w:val="00BB4253"/>
    <w:rsid w:val="00BE2436"/>
    <w:rsid w:val="00BE7FCD"/>
    <w:rsid w:val="00BF48EE"/>
    <w:rsid w:val="00C04FF9"/>
    <w:rsid w:val="00C13E14"/>
    <w:rsid w:val="00C2714D"/>
    <w:rsid w:val="00C52A0D"/>
    <w:rsid w:val="00C56320"/>
    <w:rsid w:val="00C633A9"/>
    <w:rsid w:val="00C860AF"/>
    <w:rsid w:val="00C91C9B"/>
    <w:rsid w:val="00C92AC5"/>
    <w:rsid w:val="00C92F40"/>
    <w:rsid w:val="00CB103B"/>
    <w:rsid w:val="00CC0560"/>
    <w:rsid w:val="00CD7604"/>
    <w:rsid w:val="00D00376"/>
    <w:rsid w:val="00D03FAE"/>
    <w:rsid w:val="00D114F1"/>
    <w:rsid w:val="00D26B34"/>
    <w:rsid w:val="00D310A2"/>
    <w:rsid w:val="00D378B5"/>
    <w:rsid w:val="00D6142D"/>
    <w:rsid w:val="00D62CD4"/>
    <w:rsid w:val="00D81560"/>
    <w:rsid w:val="00DA1A0B"/>
    <w:rsid w:val="00DA513A"/>
    <w:rsid w:val="00DC5628"/>
    <w:rsid w:val="00DE1D30"/>
    <w:rsid w:val="00E1324C"/>
    <w:rsid w:val="00E16284"/>
    <w:rsid w:val="00E17E57"/>
    <w:rsid w:val="00E2286B"/>
    <w:rsid w:val="00E23FB7"/>
    <w:rsid w:val="00E34B36"/>
    <w:rsid w:val="00E47082"/>
    <w:rsid w:val="00E50A1B"/>
    <w:rsid w:val="00E55651"/>
    <w:rsid w:val="00E67859"/>
    <w:rsid w:val="00E75716"/>
    <w:rsid w:val="00E8183E"/>
    <w:rsid w:val="00EB5FB2"/>
    <w:rsid w:val="00EB76E7"/>
    <w:rsid w:val="00EC02CA"/>
    <w:rsid w:val="00EC2929"/>
    <w:rsid w:val="00F05F2E"/>
    <w:rsid w:val="00F20CB1"/>
    <w:rsid w:val="00F50BA3"/>
    <w:rsid w:val="00F5222B"/>
    <w:rsid w:val="00F52B1B"/>
    <w:rsid w:val="00F665D2"/>
    <w:rsid w:val="00F7565C"/>
    <w:rsid w:val="00F86F35"/>
    <w:rsid w:val="00F93A77"/>
    <w:rsid w:val="00FA47FE"/>
    <w:rsid w:val="00FD6985"/>
    <w:rsid w:val="00FD6A96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F3CA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NZ" w:eastAsia="en-NZ" w:bidi="ar-SA"/>
      </w:rPr>
    </w:rPrDefault>
    <w:pPrDefault>
      <w:pPr>
        <w:spacing w:after="120" w:line="264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A48A9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5651"/>
    <w:pPr>
      <w:keepNext/>
      <w:keepLines/>
      <w:pBdr>
        <w:bottom w:val="single" w:sz="4" w:space="1" w:color="1F4E79" w:themeColor="accent1" w:themeShade="80"/>
      </w:pBdr>
      <w:spacing w:before="120"/>
      <w:outlineLvl w:val="0"/>
    </w:pPr>
    <w:rPr>
      <w:rFonts w:asciiTheme="majorHAnsi" w:eastAsiaTheme="majorEastAsia" w:hAnsiTheme="majorHAnsi" w:cstheme="majorBidi"/>
      <w:color w:val="1F4E79" w:themeColor="accent1" w:themeShade="80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7329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732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732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7329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7329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7329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7329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7329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75D9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75D93"/>
  </w:style>
  <w:style w:type="paragraph" w:styleId="Footer">
    <w:name w:val="footer"/>
    <w:basedOn w:val="Normal"/>
    <w:link w:val="FooterChar"/>
    <w:uiPriority w:val="99"/>
    <w:rsid w:val="00370A0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00C71"/>
    <w:rPr>
      <w:rFonts w:ascii="Arial" w:hAnsi="Arial"/>
      <w:szCs w:val="24"/>
      <w:lang w:val="en-GB" w:eastAsia="en-US"/>
    </w:rPr>
  </w:style>
  <w:style w:type="character" w:customStyle="1" w:styleId="FooterChar">
    <w:name w:val="Footer Char"/>
    <w:link w:val="Footer"/>
    <w:uiPriority w:val="99"/>
    <w:rsid w:val="003D44ED"/>
    <w:rPr>
      <w:rFonts w:ascii="Arial" w:hAnsi="Arial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215B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15BAE"/>
    <w:rPr>
      <w:rFonts w:ascii="Segoe UI" w:hAnsi="Segoe UI" w:cs="Segoe UI"/>
      <w:sz w:val="18"/>
      <w:szCs w:val="18"/>
      <w:lang w:val="en-GB" w:eastAsia="en-US"/>
    </w:rPr>
  </w:style>
  <w:style w:type="character" w:styleId="PlaceholderText">
    <w:name w:val="Placeholder Text"/>
    <w:basedOn w:val="DefaultParagraphFont"/>
    <w:uiPriority w:val="99"/>
    <w:semiHidden/>
    <w:rsid w:val="00930D90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E55651"/>
    <w:rPr>
      <w:rFonts w:asciiTheme="majorHAnsi" w:eastAsiaTheme="majorEastAsia" w:hAnsiTheme="majorHAnsi" w:cstheme="majorBidi"/>
      <w:color w:val="1F4E79" w:themeColor="accent1" w:themeShade="80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7329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7329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7329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732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7329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7329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7329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7329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07329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00732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007329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7329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007329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007329"/>
    <w:rPr>
      <w:b/>
      <w:bCs/>
    </w:rPr>
  </w:style>
  <w:style w:type="character" w:styleId="Emphasis">
    <w:name w:val="Emphasis"/>
    <w:basedOn w:val="DefaultParagraphFont"/>
    <w:uiPriority w:val="20"/>
    <w:qFormat/>
    <w:rsid w:val="00007329"/>
    <w:rPr>
      <w:i/>
      <w:iCs/>
    </w:rPr>
  </w:style>
  <w:style w:type="paragraph" w:styleId="NoSpacing">
    <w:name w:val="No Spacing"/>
    <w:uiPriority w:val="1"/>
    <w:qFormat/>
    <w:rsid w:val="0000732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07329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0732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7329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7329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00732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0732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07329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007329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007329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7329"/>
    <w:pPr>
      <w:outlineLvl w:val="9"/>
    </w:pPr>
  </w:style>
  <w:style w:type="character" w:styleId="CommentReference">
    <w:name w:val="annotation reference"/>
    <w:basedOn w:val="DefaultParagraphFont"/>
    <w:rsid w:val="00A15D85"/>
    <w:rPr>
      <w:sz w:val="16"/>
      <w:szCs w:val="16"/>
    </w:rPr>
  </w:style>
  <w:style w:type="paragraph" w:styleId="CommentText">
    <w:name w:val="annotation text"/>
    <w:basedOn w:val="Normal"/>
    <w:link w:val="CommentTextChar"/>
    <w:rsid w:val="00A15D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15D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A15D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15D85"/>
    <w:rPr>
      <w:b/>
      <w:bCs/>
      <w:sz w:val="20"/>
      <w:szCs w:val="20"/>
    </w:rPr>
  </w:style>
  <w:style w:type="table" w:styleId="GridTable4-Accent1">
    <w:name w:val="Grid Table 4 Accent 1"/>
    <w:basedOn w:val="TableNormal"/>
    <w:uiPriority w:val="49"/>
    <w:rsid w:val="000678DC"/>
    <w:pPr>
      <w:spacing w:after="0" w:line="240" w:lineRule="auto"/>
    </w:pPr>
    <w:rPr>
      <w:lang w:eastAsia="en-U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Table">
    <w:name w:val="Table"/>
    <w:basedOn w:val="Normal"/>
    <w:link w:val="TableChar"/>
    <w:qFormat/>
    <w:rsid w:val="000678DC"/>
    <w:pPr>
      <w:spacing w:before="60" w:after="60" w:line="240" w:lineRule="auto"/>
    </w:pPr>
    <w:rPr>
      <w:lang w:eastAsia="en-US"/>
    </w:rPr>
  </w:style>
  <w:style w:type="character" w:customStyle="1" w:styleId="TableChar">
    <w:name w:val="Table Char"/>
    <w:basedOn w:val="DefaultParagraphFont"/>
    <w:link w:val="Table"/>
    <w:rsid w:val="000678DC"/>
    <w:rPr>
      <w:sz w:val="22"/>
      <w:lang w:eastAsia="en-US"/>
    </w:rPr>
  </w:style>
  <w:style w:type="paragraph" w:styleId="ListParagraph">
    <w:name w:val="List Paragraph"/>
    <w:aliases w:val="Bulleted List,Rec para,List Paragraph1,List Paragraph11,List Paragraph numbered,Dot pt,F5 List Paragraph,No Spacing1,List Paragraph Char Char Char,Indicator Text,Numbered Para 1,Colorful List - Accent 11,MAIN CONTENT,L,List Paragraph12"/>
    <w:basedOn w:val="Normal"/>
    <w:link w:val="ListParagraphChar"/>
    <w:uiPriority w:val="34"/>
    <w:qFormat/>
    <w:rsid w:val="00C52A0D"/>
    <w:pPr>
      <w:ind w:left="720"/>
      <w:contextualSpacing/>
    </w:pPr>
    <w:rPr>
      <w:lang w:eastAsia="en-US"/>
    </w:rPr>
  </w:style>
  <w:style w:type="character" w:customStyle="1" w:styleId="ListParagraphChar">
    <w:name w:val="List Paragraph Char"/>
    <w:aliases w:val="Bulleted List Char,Rec para Char,List Paragraph1 Char,List Paragraph11 Char,List Paragraph numbered Char,Dot pt Char,F5 List Paragraph Char,No Spacing1 Char,List Paragraph Char Char Char Char,Indicator Text Char,Numbered Para 1 Char"/>
    <w:basedOn w:val="DefaultParagraphFont"/>
    <w:link w:val="ListParagraph"/>
    <w:uiPriority w:val="34"/>
    <w:locked/>
    <w:rsid w:val="00C52A0D"/>
    <w:rPr>
      <w:sz w:val="22"/>
      <w:lang w:eastAsia="en-US"/>
    </w:rPr>
  </w:style>
  <w:style w:type="paragraph" w:customStyle="1" w:styleId="Sub-heading">
    <w:name w:val="Sub-heading"/>
    <w:basedOn w:val="Heading2"/>
    <w:link w:val="Sub-headingChar"/>
    <w:qFormat/>
    <w:rsid w:val="00E55651"/>
    <w:pPr>
      <w:numPr>
        <w:ilvl w:val="1"/>
        <w:numId w:val="4"/>
      </w:numPr>
      <w:spacing w:before="120" w:after="120" w:line="264" w:lineRule="auto"/>
    </w:pPr>
    <w:rPr>
      <w:rFonts w:eastAsia="Times New Roman"/>
      <w:sz w:val="32"/>
      <w:szCs w:val="32"/>
      <w:lang w:eastAsia="en-US"/>
    </w:rPr>
  </w:style>
  <w:style w:type="character" w:customStyle="1" w:styleId="Sub-headingChar">
    <w:name w:val="Sub-heading Char"/>
    <w:basedOn w:val="DefaultParagraphFont"/>
    <w:link w:val="Sub-heading"/>
    <w:rsid w:val="00E55651"/>
    <w:rPr>
      <w:rFonts w:asciiTheme="majorHAnsi" w:eastAsia="Times New Roman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ormalWeb">
    <w:name w:val="Normal (Web)"/>
    <w:basedOn w:val="Normal"/>
    <w:uiPriority w:val="99"/>
    <w:unhideWhenUsed/>
    <w:rsid w:val="00612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1">
    <w:name w:val="List Table 3 Accent 1"/>
    <w:basedOn w:val="TableNormal"/>
    <w:uiPriority w:val="48"/>
    <w:rsid w:val="003D4B8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044A59"/>
    <w:rPr>
      <w:rFonts w:ascii="Calibri" w:hAnsi="Calibri"/>
      <w:color w:val="5B9BD5" w:themeColor="accent1"/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01615E"/>
    <w:rPr>
      <w:color w:val="605E5C"/>
      <w:shd w:val="clear" w:color="auto" w:fill="E1DFDD"/>
    </w:rPr>
  </w:style>
  <w:style w:type="paragraph" w:customStyle="1" w:styleId="Bulletedlist">
    <w:name w:val="Bulleted list"/>
    <w:basedOn w:val="Normal"/>
    <w:link w:val="BulletedlistChar"/>
    <w:qFormat/>
    <w:rsid w:val="001A64BD"/>
    <w:pPr>
      <w:numPr>
        <w:numId w:val="9"/>
      </w:numPr>
      <w:tabs>
        <w:tab w:val="num" w:pos="360"/>
      </w:tabs>
      <w:spacing w:line="276" w:lineRule="auto"/>
      <w:ind w:left="851"/>
    </w:pPr>
    <w:rPr>
      <w:rFonts w:cs="Arial"/>
    </w:rPr>
  </w:style>
  <w:style w:type="character" w:customStyle="1" w:styleId="BulletedlistChar">
    <w:name w:val="Bulleted list Char"/>
    <w:basedOn w:val="DefaultParagraphFont"/>
    <w:link w:val="Bulletedlist"/>
    <w:rsid w:val="001A64BD"/>
    <w:rPr>
      <w:rFonts w:cs="Arial"/>
      <w:sz w:val="22"/>
      <w:szCs w:val="22"/>
    </w:rPr>
  </w:style>
  <w:style w:type="paragraph" w:customStyle="1" w:styleId="Bulletlist2">
    <w:name w:val="Bullet list 2"/>
    <w:basedOn w:val="Normal"/>
    <w:link w:val="Bulletlist2Char"/>
    <w:qFormat/>
    <w:rsid w:val="00D114F1"/>
    <w:pPr>
      <w:numPr>
        <w:numId w:val="10"/>
      </w:numPr>
      <w:spacing w:before="60" w:after="60" w:line="240" w:lineRule="auto"/>
      <w:ind w:left="1015" w:hanging="357"/>
    </w:pPr>
    <w:rPr>
      <w:rFonts w:ascii="Calibri" w:hAnsi="Calibri"/>
      <w:color w:val="000000" w:themeColor="text1"/>
      <w:lang w:eastAsia="en-US"/>
    </w:rPr>
  </w:style>
  <w:style w:type="character" w:customStyle="1" w:styleId="Bulletlist2Char">
    <w:name w:val="Bullet list 2 Char"/>
    <w:basedOn w:val="DefaultParagraphFont"/>
    <w:link w:val="Bulletlist2"/>
    <w:rsid w:val="00D114F1"/>
    <w:rPr>
      <w:rFonts w:ascii="Calibri" w:hAnsi="Calibri"/>
      <w:color w:val="000000" w:themeColor="text1"/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F50BA3"/>
    <w:pPr>
      <w:spacing w:after="0" w:line="240" w:lineRule="auto"/>
    </w:pPr>
    <w:rPr>
      <w:sz w:val="22"/>
      <w:szCs w:val="22"/>
    </w:rPr>
  </w:style>
  <w:style w:type="character" w:customStyle="1" w:styleId="Style1">
    <w:name w:val="Style1"/>
    <w:basedOn w:val="DefaultParagraphFont"/>
    <w:uiPriority w:val="1"/>
    <w:rsid w:val="00754D11"/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71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building.quality@selwyn.govt.nz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B02E35AD625429F99AC022392A58A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5B9BF-2483-45DA-BF8A-70408B22510B}"/>
      </w:docPartPr>
      <w:docPartBody>
        <w:p w:rsidR="008B1F61" w:rsidRDefault="008B1F61">
          <w:pPr>
            <w:pStyle w:val="1B02E35AD625429F99AC022392A58AB6"/>
          </w:pPr>
          <w:r w:rsidRPr="00930D90">
            <w:rPr>
              <w:rStyle w:val="PlaceholderText"/>
              <w:rFonts w:cstheme="minorHAnsi"/>
            </w:rPr>
            <w:t>Click here to add name</w:t>
          </w:r>
        </w:p>
      </w:docPartBody>
    </w:docPart>
    <w:docPart>
      <w:docPartPr>
        <w:name w:val="E81EE6C2077E4DEA9C45070CA87F8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91129-C1AF-4366-AD72-B7E66919A7D7}"/>
      </w:docPartPr>
      <w:docPartBody>
        <w:p w:rsidR="008B1F61" w:rsidRDefault="008B1F61">
          <w:pPr>
            <w:pStyle w:val="E81EE6C2077E4DEA9C45070CA87F8B36"/>
          </w:pPr>
          <w:r w:rsidRPr="00930D90">
            <w:rPr>
              <w:rStyle w:val="PlaceholderText"/>
              <w:rFonts w:cstheme="minorHAnsi"/>
            </w:rPr>
            <w:t>Click here to add name</w:t>
          </w:r>
        </w:p>
      </w:docPartBody>
    </w:docPart>
    <w:docPart>
      <w:docPartPr>
        <w:name w:val="573F4E31632248F7BF1C193D16B4C6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F6D896-C9AF-4FA0-A01F-AF2D56F0F012}"/>
      </w:docPartPr>
      <w:docPartBody>
        <w:p w:rsidR="008B1F61" w:rsidRDefault="008B1F61">
          <w:pPr>
            <w:pStyle w:val="573F4E31632248F7BF1C193D16B4C6E8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683FCD3E959B41C18C09CEBAD6776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0B367-7F19-438A-83A3-6CA92ACD911A}"/>
      </w:docPartPr>
      <w:docPartBody>
        <w:p w:rsidR="008B1F61" w:rsidRDefault="008B1F61">
          <w:pPr>
            <w:pStyle w:val="683FCD3E959B41C18C09CEBAD67766D2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A523D877D11B446B95669275DF661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81DB8-9D83-4564-9846-3A869ED2CABE}"/>
      </w:docPartPr>
      <w:docPartBody>
        <w:p w:rsidR="008B1F61" w:rsidRDefault="008B1F61">
          <w:pPr>
            <w:pStyle w:val="A523D877D11B446B95669275DF661AFD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213EC39F8F1B44BCA6B27002B3863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E4BBC-D3EF-444C-AE73-C53EAC2DA493}"/>
      </w:docPartPr>
      <w:docPartBody>
        <w:p w:rsidR="008B1F61" w:rsidRDefault="008B1F61">
          <w:pPr>
            <w:pStyle w:val="213EC39F8F1B44BCA6B27002B38637AA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6DCE7689193741FCAB56ACE54D43B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3B2A10-FE49-4EDE-9376-38CD9D65BFFB}"/>
      </w:docPartPr>
      <w:docPartBody>
        <w:p w:rsidR="008B1F61" w:rsidRDefault="008B1F61">
          <w:pPr>
            <w:pStyle w:val="6DCE7689193741FCAB56ACE54D43BD29"/>
          </w:pPr>
          <w:r w:rsidRPr="003E2491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E40F2DBF8A484BC0863681FA20055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9DEA1-F768-403C-9EFC-5465CDF5B2F3}"/>
      </w:docPartPr>
      <w:docPartBody>
        <w:p w:rsidR="008B1F61" w:rsidRDefault="008B1F61">
          <w:pPr>
            <w:pStyle w:val="E40F2DBF8A484BC0863681FA20055E7B"/>
          </w:pPr>
          <w:r w:rsidRPr="003E2491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B94306B29C32456A8AF40BB0A91488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811F6-A0B7-479F-85E6-C8EB7B9560EF}"/>
      </w:docPartPr>
      <w:docPartBody>
        <w:p w:rsidR="008B1F61" w:rsidRDefault="008B1F61">
          <w:pPr>
            <w:pStyle w:val="B94306B29C32456A8AF40BB0A9148816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FF22E78992F34A6788EA2883B304C3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4509-4906-4CE3-AE0D-0E02CB1904D1}"/>
      </w:docPartPr>
      <w:docPartBody>
        <w:p w:rsidR="008B1F61" w:rsidRDefault="008B1F61">
          <w:pPr>
            <w:pStyle w:val="FF22E78992F34A6788EA2883B304C333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626D4E5920D944739D7ED8E9824544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0D321-E4F4-474A-91AC-74CE4F125FEB}"/>
      </w:docPartPr>
      <w:docPartBody>
        <w:p w:rsidR="008B1F61" w:rsidRDefault="008B1F61">
          <w:pPr>
            <w:pStyle w:val="626D4E5920D944739D7ED8E982454446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E01A3F19E9734FF4ACC60FB04C74C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D1B5D-0FEA-4613-B14A-461FFA34D49F}"/>
      </w:docPartPr>
      <w:docPartBody>
        <w:p w:rsidR="008B1F61" w:rsidRDefault="008B1F61">
          <w:pPr>
            <w:pStyle w:val="E01A3F19E9734FF4ACC60FB04C74C94B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406E9FE48D694C0A9C296C264E7D8D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53E11-4663-4782-ABC3-3AD5D0E3F767}"/>
      </w:docPartPr>
      <w:docPartBody>
        <w:p w:rsidR="008B1F61" w:rsidRDefault="008B1F61">
          <w:pPr>
            <w:pStyle w:val="406E9FE48D694C0A9C296C264E7D8DAA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750F8241B8AD4C899CD9D76A716F0C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442B2-25B5-4FA3-B8EA-D17251240D0B}"/>
      </w:docPartPr>
      <w:docPartBody>
        <w:p w:rsidR="008B1F61" w:rsidRDefault="008B1F61">
          <w:pPr>
            <w:pStyle w:val="750F8241B8AD4C899CD9D76A716F0C16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2EDD8CADF4974D37A47BFCB649E7C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54C5F-7479-4741-8BC5-AC9ABEE0CB0E}"/>
      </w:docPartPr>
      <w:docPartBody>
        <w:p w:rsidR="008B1F61" w:rsidRDefault="008B1F61">
          <w:pPr>
            <w:pStyle w:val="2EDD8CADF4974D37A47BFCB649E7C323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0B9EBA6A1E7246ACA94555E3DBDB52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E338B-53C4-44B9-95FA-FB2966ECFB84}"/>
      </w:docPartPr>
      <w:docPartBody>
        <w:p w:rsidR="008B1F61" w:rsidRDefault="008B1F61">
          <w:pPr>
            <w:pStyle w:val="0B9EBA6A1E7246ACA94555E3DBDB5242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7D6D73582CBE48599167A8968EAD6B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D8D25D-4DCC-4A93-9EA1-9A37D9DBC50A}"/>
      </w:docPartPr>
      <w:docPartBody>
        <w:p w:rsidR="008B1F61" w:rsidRDefault="008B1F61">
          <w:pPr>
            <w:pStyle w:val="7D6D73582CBE48599167A8968EAD6B37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C8D4F3DF94D24090B4310197AC00F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4C555-45B5-4B21-BAE4-1BC96810EAE1}"/>
      </w:docPartPr>
      <w:docPartBody>
        <w:p w:rsidR="008B1F61" w:rsidRDefault="008B1F61">
          <w:pPr>
            <w:pStyle w:val="C8D4F3DF94D24090B4310197AC00F823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1D4FBCB54D924AA090DC402283935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1A1F0-F4A3-4CE3-BE67-874D13D5148A}"/>
      </w:docPartPr>
      <w:docPartBody>
        <w:p w:rsidR="008B1F61" w:rsidRDefault="008B1F61">
          <w:pPr>
            <w:pStyle w:val="1D4FBCB54D924AA090DC402283935C58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AF89C56D84E849598F302DA0BFFC5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57239-C2B9-43C0-BDCF-CE80B460A4E3}"/>
      </w:docPartPr>
      <w:docPartBody>
        <w:p w:rsidR="008B1F61" w:rsidRDefault="008B1F61">
          <w:pPr>
            <w:pStyle w:val="AF89C56D84E849598F302DA0BFFC5051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B2C014472D60404CB89516470B587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D5ACC-0477-4A11-8DFE-314A2EBE5A8B}"/>
      </w:docPartPr>
      <w:docPartBody>
        <w:p w:rsidR="008B1F61" w:rsidRDefault="008B1F61">
          <w:pPr>
            <w:pStyle w:val="B2C014472D60404CB89516470B587E39"/>
          </w:pPr>
          <w:r w:rsidRPr="003E2491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167C2D7A8E0A4B73A890F8E49BD3C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77979C-818E-48B2-8C9C-DEB2507218D1}"/>
      </w:docPartPr>
      <w:docPartBody>
        <w:p w:rsidR="008B1F61" w:rsidRDefault="008B1F61">
          <w:pPr>
            <w:pStyle w:val="167C2D7A8E0A4B73A890F8E49BD3C79B"/>
          </w:pPr>
          <w:r w:rsidRPr="003E2491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B5DD2362730E4C5A99F40CA4E6CE0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D488C-C3D3-47F0-BCAC-65760C072855}"/>
      </w:docPartPr>
      <w:docPartBody>
        <w:p w:rsidR="008B1F61" w:rsidRDefault="008B1F61">
          <w:pPr>
            <w:pStyle w:val="B5DD2362730E4C5A99F40CA4E6CE03B7"/>
          </w:pPr>
          <w:r w:rsidRPr="003E2491">
            <w:rPr>
              <w:rStyle w:val="PlaceholderText"/>
            </w:rPr>
            <w:t>Choose an item</w:t>
          </w:r>
        </w:p>
      </w:docPartBody>
    </w:docPart>
    <w:docPart>
      <w:docPartPr>
        <w:name w:val="610850FF71D641008C5F95CC9C139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80A830-32F9-41D2-B694-1FE9A3289C7E}"/>
      </w:docPartPr>
      <w:docPartBody>
        <w:p w:rsidR="008B1F61" w:rsidRDefault="008B1F61">
          <w:pPr>
            <w:pStyle w:val="610850FF71D641008C5F95CC9C1399E4"/>
          </w:pPr>
          <w:r w:rsidRPr="003E2491">
            <w:rPr>
              <w:rStyle w:val="PlaceholderText"/>
              <w:rFonts w:cstheme="minorHAnsi"/>
            </w:rPr>
            <w:t xml:space="preserve">Click here to </w:t>
          </w:r>
          <w:r>
            <w:rPr>
              <w:rStyle w:val="PlaceholderText"/>
              <w:rFonts w:cstheme="minorHAnsi"/>
            </w:rPr>
            <w:t>add information on type and standards (ISO) if applicable, or advise how you operate a QA system</w:t>
          </w:r>
        </w:p>
      </w:docPartBody>
    </w:docPart>
    <w:docPart>
      <w:docPartPr>
        <w:name w:val="9E6A57B07B4341369EFA2464C01CD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427DF-3275-4CC1-96BF-D1FB98CB017D}"/>
      </w:docPartPr>
      <w:docPartBody>
        <w:p w:rsidR="008B1F61" w:rsidRDefault="008B1F61">
          <w:pPr>
            <w:pStyle w:val="9E6A57B07B4341369EFA2464C01CDDE4"/>
          </w:pPr>
          <w:r w:rsidRPr="003E2491">
            <w:rPr>
              <w:rStyle w:val="PlaceholderText"/>
            </w:rPr>
            <w:t>Choose an item</w:t>
          </w:r>
        </w:p>
      </w:docPartBody>
    </w:docPart>
    <w:docPart>
      <w:docPartPr>
        <w:name w:val="1F7DEB94C9434F58B290B4A56AB36D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258FAF-F147-4422-8C0F-45474015C26A}"/>
      </w:docPartPr>
      <w:docPartBody>
        <w:p w:rsidR="008B1F61" w:rsidRDefault="008B1F61">
          <w:pPr>
            <w:pStyle w:val="1F7DEB94C9434F58B290B4A56AB36DAA"/>
          </w:pPr>
          <w:r w:rsidRPr="003E2491">
            <w:rPr>
              <w:rStyle w:val="PlaceholderText"/>
              <w:rFonts w:cstheme="minorHAnsi"/>
            </w:rPr>
            <w:t xml:space="preserve">Click here to </w:t>
          </w:r>
          <w:r>
            <w:rPr>
              <w:rStyle w:val="PlaceholderText"/>
              <w:rFonts w:cstheme="minorHAnsi"/>
            </w:rPr>
            <w:t>provide details of your quality control process</w:t>
          </w:r>
        </w:p>
      </w:docPartBody>
    </w:docPart>
    <w:docPart>
      <w:docPartPr>
        <w:name w:val="A3910C0DBCBD4065A36116669314E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B17A43-D646-4C4B-BBB3-F561F8DCAC8D}"/>
      </w:docPartPr>
      <w:docPartBody>
        <w:p w:rsidR="008B1F61" w:rsidRDefault="008B1F61">
          <w:pPr>
            <w:pStyle w:val="A3910C0DBCBD4065A36116669314E0CC"/>
          </w:pPr>
          <w:r w:rsidRPr="003E2491">
            <w:rPr>
              <w:rStyle w:val="PlaceholderText"/>
            </w:rPr>
            <w:t>Choose an item</w:t>
          </w:r>
        </w:p>
      </w:docPartBody>
    </w:docPart>
    <w:docPart>
      <w:docPartPr>
        <w:name w:val="ED8FE065123A43E5924B0D06E607B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833D8-AC73-420A-B996-43EE3C7D1C6D}"/>
      </w:docPartPr>
      <w:docPartBody>
        <w:p w:rsidR="008B1F61" w:rsidRDefault="008B1F61">
          <w:pPr>
            <w:pStyle w:val="ED8FE065123A43E5924B0D06E607B682"/>
          </w:pPr>
          <w:r w:rsidRPr="003E2491">
            <w:rPr>
              <w:rStyle w:val="PlaceholderText"/>
            </w:rPr>
            <w:t>Choose an item</w:t>
          </w:r>
        </w:p>
      </w:docPartBody>
    </w:docPart>
    <w:docPart>
      <w:docPartPr>
        <w:name w:val="B17F8A48BEFA451497826A0B81F34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56D7F-1472-4748-A517-017696D62165}"/>
      </w:docPartPr>
      <w:docPartBody>
        <w:p w:rsidR="008B1F61" w:rsidRDefault="008B1F61">
          <w:pPr>
            <w:pStyle w:val="B17F8A48BEFA451497826A0B81F340BC"/>
          </w:pPr>
          <w:r w:rsidRPr="003E2491">
            <w:rPr>
              <w:rStyle w:val="PlaceholderText"/>
              <w:rFonts w:cstheme="minorHAnsi"/>
            </w:rPr>
            <w:t xml:space="preserve">Click here to </w:t>
          </w:r>
          <w:r>
            <w:rPr>
              <w:rStyle w:val="PlaceholderText"/>
              <w:rFonts w:cstheme="minorHAnsi"/>
            </w:rPr>
            <w:t>provide details of who carries out your auditing</w:t>
          </w:r>
        </w:p>
      </w:docPartBody>
    </w:docPart>
    <w:docPart>
      <w:docPartPr>
        <w:name w:val="55B88B6D00094B96B06658E2F78D6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93E65-70CF-486D-8D22-882ACCD60928}"/>
      </w:docPartPr>
      <w:docPartBody>
        <w:p w:rsidR="008B1F61" w:rsidRDefault="008B1F61">
          <w:pPr>
            <w:pStyle w:val="55B88B6D00094B96B06658E2F78D64D9"/>
          </w:pPr>
          <w:r w:rsidRPr="003E2491">
            <w:rPr>
              <w:rStyle w:val="PlaceholderText"/>
            </w:rPr>
            <w:t>Choose an item</w:t>
          </w:r>
        </w:p>
      </w:docPartBody>
    </w:docPart>
    <w:docPart>
      <w:docPartPr>
        <w:name w:val="06554C87DE0247E6804797782A5C7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6CAD8-6D3F-45FE-BD3C-186E522BDF4B}"/>
      </w:docPartPr>
      <w:docPartBody>
        <w:p w:rsidR="008B1F61" w:rsidRDefault="008B1F61">
          <w:pPr>
            <w:pStyle w:val="06554C87DE0247E6804797782A5C7C69"/>
          </w:pPr>
          <w:r w:rsidRPr="003E2491">
            <w:rPr>
              <w:rStyle w:val="PlaceholderText"/>
              <w:rFonts w:cstheme="minorHAnsi"/>
            </w:rPr>
            <w:t xml:space="preserve">Click here to </w:t>
          </w:r>
          <w:r>
            <w:rPr>
              <w:rStyle w:val="PlaceholderText"/>
              <w:rFonts w:cstheme="minorHAnsi"/>
            </w:rPr>
            <w:t>list other building consent authorities who you do work for</w:t>
          </w:r>
        </w:p>
      </w:docPartBody>
    </w:docPart>
    <w:docPart>
      <w:docPartPr>
        <w:name w:val="51932CD82CF54BF29CCB1E0A6E863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9DCDF-423C-4182-80A0-7429692664CF}"/>
      </w:docPartPr>
      <w:docPartBody>
        <w:p w:rsidR="008B1F61" w:rsidRDefault="008B1F61">
          <w:pPr>
            <w:pStyle w:val="51932CD82CF54BF29CCB1E0A6E863FC1"/>
          </w:pPr>
          <w:r w:rsidRPr="003E2491">
            <w:rPr>
              <w:rStyle w:val="PlaceholderText"/>
              <w:rFonts w:cstheme="minorHAnsi"/>
            </w:rPr>
            <w:t xml:space="preserve">Click here to </w:t>
          </w:r>
          <w:r>
            <w:rPr>
              <w:rStyle w:val="PlaceholderText"/>
              <w:rFonts w:cstheme="minorHAnsi"/>
            </w:rPr>
            <w:t>provide details of who carries out your competency assessments</w:t>
          </w:r>
        </w:p>
      </w:docPartBody>
    </w:docPart>
    <w:docPart>
      <w:docPartPr>
        <w:name w:val="DA3CABDA38F2485691656FC6823FB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69600-3EE5-4FCC-95D1-A1931614033A}"/>
      </w:docPartPr>
      <w:docPartBody>
        <w:p w:rsidR="008B1F61" w:rsidRDefault="008B1F61">
          <w:pPr>
            <w:pStyle w:val="DA3CABDA38F2485691656FC6823FB7F3"/>
          </w:pPr>
          <w:r w:rsidRPr="00930D90">
            <w:rPr>
              <w:rStyle w:val="PlaceholderText"/>
              <w:rFonts w:cstheme="minorHAnsi"/>
            </w:rPr>
            <w:t>Click here to add name</w:t>
          </w:r>
        </w:p>
      </w:docPartBody>
    </w:docPart>
    <w:docPart>
      <w:docPartPr>
        <w:name w:val="7D8FDD8034B64E8F87D0E1BA59FC5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798377-A85B-492B-93F6-9D51DF7F2AA4}"/>
      </w:docPartPr>
      <w:docPartBody>
        <w:p w:rsidR="008B1F61" w:rsidRDefault="008B1F61">
          <w:pPr>
            <w:pStyle w:val="7D8FDD8034B64E8F87D0E1BA59FC559F"/>
          </w:pPr>
          <w:r w:rsidRPr="00930D90">
            <w:rPr>
              <w:rStyle w:val="PlaceholderText"/>
              <w:rFonts w:cstheme="minorHAnsi"/>
            </w:rPr>
            <w:t>Click here to add name</w:t>
          </w:r>
        </w:p>
      </w:docPartBody>
    </w:docPart>
    <w:docPart>
      <w:docPartPr>
        <w:name w:val="045E7D09F7CF4EDC91A81DEA5FC2F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5DC62-55AD-41F9-AAED-4B034ABDE728}"/>
      </w:docPartPr>
      <w:docPartBody>
        <w:p w:rsidR="008B1F61" w:rsidRDefault="008B1F61">
          <w:pPr>
            <w:pStyle w:val="045E7D09F7CF4EDC91A81DEA5FC2FD07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4082B6A913ED4A0AB603E05929AAD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A03BA-486E-4D19-87B8-B0D1B4815B40}"/>
      </w:docPartPr>
      <w:docPartBody>
        <w:p w:rsidR="008B1F61" w:rsidRDefault="008B1F61">
          <w:pPr>
            <w:pStyle w:val="4082B6A913ED4A0AB603E05929AAD5CF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4AB426179A0E4F35A0B9A746E020A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713F3-BF50-4682-91CF-4745E20CDAE4}"/>
      </w:docPartPr>
      <w:docPartBody>
        <w:p w:rsidR="008B1F61" w:rsidRDefault="008B1F61">
          <w:pPr>
            <w:pStyle w:val="4AB426179A0E4F35A0B9A746E020A1CB"/>
          </w:pPr>
          <w:r w:rsidRPr="00930D90">
            <w:rPr>
              <w:rStyle w:val="PlaceholderText"/>
              <w:rFonts w:cstheme="minorHAnsi"/>
            </w:rPr>
            <w:t>Click here to add name</w:t>
          </w:r>
        </w:p>
      </w:docPartBody>
    </w:docPart>
    <w:docPart>
      <w:docPartPr>
        <w:name w:val="B8ADC981690E4A618CABD58F173E9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600BC-5C30-4046-B9BD-5A8A4767DBBA}"/>
      </w:docPartPr>
      <w:docPartBody>
        <w:p w:rsidR="008B1F61" w:rsidRDefault="008B1F61">
          <w:pPr>
            <w:pStyle w:val="B8ADC981690E4A618CABD58F173E9A4E"/>
          </w:pPr>
          <w:r w:rsidRPr="00930D90">
            <w:rPr>
              <w:rStyle w:val="PlaceholderText"/>
              <w:rFonts w:cstheme="minorHAnsi"/>
            </w:rPr>
            <w:t>Click here to add name</w:t>
          </w:r>
        </w:p>
      </w:docPartBody>
    </w:docPart>
    <w:docPart>
      <w:docPartPr>
        <w:name w:val="FC4CE0D5D08540D6B5C5EA957CDB1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929CB0-F330-4D3C-9B63-EA4AF752211C}"/>
      </w:docPartPr>
      <w:docPartBody>
        <w:p w:rsidR="008B1F61" w:rsidRDefault="008B1F61">
          <w:pPr>
            <w:pStyle w:val="FC4CE0D5D08540D6B5C5EA957CDB17BF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71EDC6943F1D4BFAA8BAEC0A1922F7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AA844-66B8-43D1-81AA-6DECB5CA1D38}"/>
      </w:docPartPr>
      <w:docPartBody>
        <w:p w:rsidR="008B1F61" w:rsidRDefault="008B1F61">
          <w:pPr>
            <w:pStyle w:val="71EDC6943F1D4BFAA8BAEC0A1922F75E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0CC4A423A3E840248B1B89561C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35F68F-21D5-413B-B6F5-C6C1E9A57A7D}"/>
      </w:docPartPr>
      <w:docPartBody>
        <w:p w:rsidR="008B1F61" w:rsidRDefault="008B1F61">
          <w:pPr>
            <w:pStyle w:val="0CC4A423A3E840248B1B89561CC3CDF8"/>
          </w:pPr>
          <w:r w:rsidRPr="00930D90">
            <w:rPr>
              <w:rStyle w:val="PlaceholderText"/>
              <w:rFonts w:cstheme="minorHAnsi"/>
            </w:rPr>
            <w:t>Click here to add name</w:t>
          </w:r>
        </w:p>
      </w:docPartBody>
    </w:docPart>
    <w:docPart>
      <w:docPartPr>
        <w:name w:val="7902053855D54474AC5F5EDF6237E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96176-BD86-42AF-A592-B15CFA8F98DF}"/>
      </w:docPartPr>
      <w:docPartBody>
        <w:p w:rsidR="008B1F61" w:rsidRDefault="008B1F61">
          <w:pPr>
            <w:pStyle w:val="7902053855D54474AC5F5EDF6237ECC4"/>
          </w:pPr>
          <w:r w:rsidRPr="00930D90">
            <w:rPr>
              <w:rStyle w:val="PlaceholderText"/>
              <w:rFonts w:cstheme="minorHAnsi"/>
            </w:rPr>
            <w:t>Click here to add name</w:t>
          </w:r>
        </w:p>
      </w:docPartBody>
    </w:docPart>
    <w:docPart>
      <w:docPartPr>
        <w:name w:val="2173D3F8E7CB4F0DB2DE78E1E6E2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ADA275-8AC7-4C7F-94BC-B6CEDB732DC1}"/>
      </w:docPartPr>
      <w:docPartBody>
        <w:p w:rsidR="008B1F61" w:rsidRDefault="008B1F61">
          <w:pPr>
            <w:pStyle w:val="2173D3F8E7CB4F0DB2DE78E1E6E28A1E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3D268E47F6184105A5AD8D9CFC8F86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BCFA4-4C32-46C7-BF98-79E093B6AEBC}"/>
      </w:docPartPr>
      <w:docPartBody>
        <w:p w:rsidR="008B1F61" w:rsidRDefault="008B1F61">
          <w:pPr>
            <w:pStyle w:val="3D268E47F6184105A5AD8D9CFC8F864A"/>
          </w:pPr>
          <w:r w:rsidRPr="00930D90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54307864DB7F49509EF302B489C64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EDE8A-19CE-4022-87B5-C110B086AECF}"/>
      </w:docPartPr>
      <w:docPartBody>
        <w:p w:rsidR="008B1F61" w:rsidRDefault="008B1F61">
          <w:pPr>
            <w:pStyle w:val="54307864DB7F49509EF302B489C648F4"/>
          </w:pPr>
          <w:r w:rsidRPr="00FD6985">
            <w:rPr>
              <w:rStyle w:val="PlaceholderText"/>
            </w:rPr>
            <w:t>Click here to enter text</w:t>
          </w:r>
        </w:p>
      </w:docPartBody>
    </w:docPart>
    <w:docPart>
      <w:docPartPr>
        <w:name w:val="C09DBE853804456C872AA6638BE5C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17071-7F90-4E0A-A656-FDCF3E43700C}"/>
      </w:docPartPr>
      <w:docPartBody>
        <w:p w:rsidR="008B1F61" w:rsidRDefault="008B1F61">
          <w:pPr>
            <w:pStyle w:val="C09DBE853804456C872AA6638BE5C2D1"/>
          </w:pPr>
          <w:r>
            <w:rPr>
              <w:rStyle w:val="PlaceholderText"/>
            </w:rPr>
            <w:t>Select date</w:t>
          </w:r>
        </w:p>
      </w:docPartBody>
    </w:docPart>
    <w:docPart>
      <w:docPartPr>
        <w:name w:val="9EDB91D2E4344A4F83FF237D79FD8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A5970-D757-4A0D-95BE-11A80FAE397E}"/>
      </w:docPartPr>
      <w:docPartBody>
        <w:p w:rsidR="008B1F61" w:rsidRDefault="008B1F61">
          <w:pPr>
            <w:pStyle w:val="9EDB91D2E4344A4F83FF237D79FD8145"/>
          </w:pPr>
          <w:r w:rsidRPr="00FD6985">
            <w:rPr>
              <w:rStyle w:val="PlaceholderText"/>
            </w:rPr>
            <w:t>Click here to enter text</w:t>
          </w:r>
        </w:p>
      </w:docPartBody>
    </w:docPart>
    <w:docPart>
      <w:docPartPr>
        <w:name w:val="969ECC2330E746E59AC56A997BF01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54278-351A-44F6-9BCC-3612281DDD87}"/>
      </w:docPartPr>
      <w:docPartBody>
        <w:p w:rsidR="008B1F61" w:rsidRDefault="008B1F61">
          <w:pPr>
            <w:pStyle w:val="969ECC2330E746E59AC56A997BF01599"/>
          </w:pPr>
          <w:r w:rsidRPr="0001615E">
            <w:rPr>
              <w:rStyle w:val="PlaceholderText"/>
            </w:rPr>
            <w:t>Click here to enter text</w:t>
          </w:r>
        </w:p>
      </w:docPartBody>
    </w:docPart>
    <w:docPart>
      <w:docPartPr>
        <w:name w:val="362632447CFD4D39B31CE2255B91C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F460E-6993-4269-A500-7BAE193EA5F9}"/>
      </w:docPartPr>
      <w:docPartBody>
        <w:p w:rsidR="008B1F61" w:rsidRDefault="008B1F61">
          <w:pPr>
            <w:pStyle w:val="362632447CFD4D39B31CE2255B91C213"/>
          </w:pPr>
          <w:r>
            <w:rPr>
              <w:rStyle w:val="PlaceholderText"/>
            </w:rPr>
            <w:t xml:space="preserve">Select </w:t>
          </w:r>
          <w:r w:rsidRPr="00661F5C">
            <w:rPr>
              <w:rStyle w:val="PlaceholderText"/>
            </w:rPr>
            <w:t>date</w:t>
          </w:r>
        </w:p>
      </w:docPartBody>
    </w:docPart>
    <w:docPart>
      <w:docPartPr>
        <w:name w:val="E3CE4948A6F447F9B94354EF4A23C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986AD-3525-4FCB-8787-766EB073C123}"/>
      </w:docPartPr>
      <w:docPartBody>
        <w:p w:rsidR="008B1F61" w:rsidRDefault="008B1F61">
          <w:pPr>
            <w:pStyle w:val="E3CE4948A6F447F9B94354EF4A23CABF"/>
          </w:pPr>
          <w:r w:rsidRPr="003E2491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B0263E9A77A24E7A9D4551F6CBF68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1E2D0-AE53-4291-A623-9611764B9A61}"/>
      </w:docPartPr>
      <w:docPartBody>
        <w:p w:rsidR="008B1F61" w:rsidRDefault="008B1F61">
          <w:pPr>
            <w:pStyle w:val="B0263E9A77A24E7A9D4551F6CBF68C87"/>
          </w:pPr>
          <w:r w:rsidRPr="006A49CE">
            <w:rPr>
              <w:rStyle w:val="PlaceholderText"/>
            </w:rPr>
            <w:t>Click here to enter text</w:t>
          </w:r>
        </w:p>
      </w:docPartBody>
    </w:docPart>
    <w:docPart>
      <w:docPartPr>
        <w:name w:val="9764A8AE0E07465DB743D2C9B94D4F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BBA056-4DD7-41E7-AC44-E8F680850BA3}"/>
      </w:docPartPr>
      <w:docPartBody>
        <w:p w:rsidR="008B1F61" w:rsidRDefault="008B1F61">
          <w:pPr>
            <w:pStyle w:val="9764A8AE0E07465DB743D2C9B94D4F56"/>
          </w:pPr>
          <w:r w:rsidRPr="006A49CE">
            <w:rPr>
              <w:rStyle w:val="PlaceholderText"/>
            </w:rPr>
            <w:t>Select date</w:t>
          </w:r>
        </w:p>
      </w:docPartBody>
    </w:docPart>
    <w:docPart>
      <w:docPartPr>
        <w:name w:val="A8819D4BABDD4CFA8479A931AEB79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C0488-6B37-4A3F-A0B9-25C955D07E75}"/>
      </w:docPartPr>
      <w:docPartBody>
        <w:p w:rsidR="008B1F61" w:rsidRDefault="008B1F61">
          <w:pPr>
            <w:pStyle w:val="A8819D4BABDD4CFA8479A931AEB799AC"/>
          </w:pPr>
          <w:r w:rsidRPr="006A49CE">
            <w:rPr>
              <w:rStyle w:val="PlaceholderText"/>
            </w:rPr>
            <w:t>Click here to enter text</w:t>
          </w:r>
        </w:p>
      </w:docPartBody>
    </w:docPart>
    <w:docPart>
      <w:docPartPr>
        <w:name w:val="05887B9BC199412DBFD09709A283F9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B142-8861-4A0E-ACA5-92DFED78FB5E}"/>
      </w:docPartPr>
      <w:docPartBody>
        <w:p w:rsidR="008B1F61" w:rsidRDefault="008B1F61">
          <w:pPr>
            <w:pStyle w:val="05887B9BC199412DBFD09709A283F908"/>
          </w:pPr>
          <w:r w:rsidRPr="00FD6985">
            <w:rPr>
              <w:rStyle w:val="PlaceholderText"/>
            </w:rPr>
            <w:t>Click here to enter text</w:t>
          </w:r>
        </w:p>
      </w:docPartBody>
    </w:docPart>
    <w:docPart>
      <w:docPartPr>
        <w:name w:val="6E88CA1FBC05405CA418BA6E1033E7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DEF1F-C8ED-412E-903E-685F75E34590}"/>
      </w:docPartPr>
      <w:docPartBody>
        <w:p w:rsidR="008B1F61" w:rsidRDefault="008B1F61">
          <w:pPr>
            <w:pStyle w:val="6E88CA1FBC05405CA418BA6E1033E7E7"/>
          </w:pPr>
          <w:r>
            <w:rPr>
              <w:rStyle w:val="PlaceholderText"/>
            </w:rPr>
            <w:t xml:space="preserve">Select </w:t>
          </w:r>
          <w:r w:rsidRPr="00661F5C">
            <w:rPr>
              <w:rStyle w:val="PlaceholderText"/>
            </w:rPr>
            <w:t>date</w:t>
          </w:r>
        </w:p>
      </w:docPartBody>
    </w:docPart>
    <w:docPart>
      <w:docPartPr>
        <w:name w:val="15950DA2445B448F97F9D2BF1BBDDD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4D603-77FB-41A4-B793-F947F7338686}"/>
      </w:docPartPr>
      <w:docPartBody>
        <w:p w:rsidR="008B1F61" w:rsidRDefault="008B1F61">
          <w:pPr>
            <w:pStyle w:val="15950DA2445B448F97F9D2BF1BBDDD80"/>
          </w:pPr>
          <w:r w:rsidRPr="003E2491">
            <w:rPr>
              <w:rStyle w:val="PlaceholderText"/>
              <w:rFonts w:cstheme="minorHAnsi"/>
            </w:rPr>
            <w:t>Click here to enter text</w:t>
          </w:r>
        </w:p>
      </w:docPartBody>
    </w:docPart>
    <w:docPart>
      <w:docPartPr>
        <w:name w:val="5CE20AF2E2ED4073867E87D254F34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5616FC-082B-4C6B-A7DD-37522F7326D0}"/>
      </w:docPartPr>
      <w:docPartBody>
        <w:p w:rsidR="008B1F61" w:rsidRDefault="008B1F61">
          <w:pPr>
            <w:pStyle w:val="5CE20AF2E2ED4073867E87D254F34971"/>
          </w:pPr>
          <w:r w:rsidRPr="00FD6985">
            <w:rPr>
              <w:rStyle w:val="PlaceholderText"/>
            </w:rPr>
            <w:t>Click here to enter text</w:t>
          </w:r>
        </w:p>
      </w:docPartBody>
    </w:docPart>
    <w:docPart>
      <w:docPartPr>
        <w:name w:val="AA301202D8DA420785CAD6279D5AE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008979-068B-48AD-8F14-03AF51732627}"/>
      </w:docPartPr>
      <w:docPartBody>
        <w:p w:rsidR="008B1F61" w:rsidRDefault="008B1F61">
          <w:pPr>
            <w:pStyle w:val="AA301202D8DA420785CAD6279D5AE85B"/>
          </w:pPr>
          <w:r>
            <w:rPr>
              <w:rStyle w:val="PlaceholderText"/>
            </w:rPr>
            <w:t>Select date</w:t>
          </w:r>
        </w:p>
      </w:docPartBody>
    </w:docPart>
    <w:docPart>
      <w:docPartPr>
        <w:name w:val="0900AF6BF6534B5CAA241322F920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D2641E-7737-4067-BED6-4889D6C822A7}"/>
      </w:docPartPr>
      <w:docPartBody>
        <w:p w:rsidR="008B1F61" w:rsidRDefault="008B1F61">
          <w:pPr>
            <w:pStyle w:val="0900AF6BF6534B5CAA241322F920D876"/>
          </w:pPr>
          <w:r w:rsidRPr="00FD6985">
            <w:rPr>
              <w:rStyle w:val="PlaceholderText"/>
            </w:rPr>
            <w:t>Click here to enter text</w:t>
          </w:r>
        </w:p>
      </w:docPartBody>
    </w:docPart>
    <w:docPart>
      <w:docPartPr>
        <w:name w:val="89217AEE1084475EB901F5B300998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25228-DD22-4B3E-AF5F-FCD1D15C5E1B}"/>
      </w:docPartPr>
      <w:docPartBody>
        <w:p w:rsidR="008B1F61" w:rsidRDefault="008B1F61">
          <w:pPr>
            <w:pStyle w:val="89217AEE1084475EB901F5B300998241"/>
          </w:pPr>
          <w:r w:rsidRPr="00FD6985">
            <w:rPr>
              <w:rStyle w:val="PlaceholderText"/>
            </w:rPr>
            <w:t>Click here to enter text</w:t>
          </w:r>
        </w:p>
      </w:docPartBody>
    </w:docPart>
    <w:docPart>
      <w:docPartPr>
        <w:name w:val="50CE4072D2BF4BB6812F3289DE934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E79EE-265D-49A8-9A31-ED9972F499F2}"/>
      </w:docPartPr>
      <w:docPartBody>
        <w:p w:rsidR="008B1F61" w:rsidRDefault="008B1F61">
          <w:pPr>
            <w:pStyle w:val="50CE4072D2BF4BB6812F3289DE93458F"/>
          </w:pPr>
          <w:r>
            <w:rPr>
              <w:rStyle w:val="PlaceholderText"/>
            </w:rPr>
            <w:t>Select date</w:t>
          </w:r>
        </w:p>
      </w:docPartBody>
    </w:docPart>
    <w:docPart>
      <w:docPartPr>
        <w:name w:val="9ADA574709BB4881B438E7B48327A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14D3B-9D53-404C-8E12-58087E11B746}"/>
      </w:docPartPr>
      <w:docPartBody>
        <w:p w:rsidR="008B1F61" w:rsidRDefault="008B1F61">
          <w:pPr>
            <w:pStyle w:val="9ADA574709BB4881B438E7B48327A014"/>
          </w:pPr>
          <w:r w:rsidRPr="00FD6985">
            <w:rPr>
              <w:rStyle w:val="PlaceholderText"/>
            </w:rPr>
            <w:t>Click here to enter text</w:t>
          </w:r>
        </w:p>
      </w:docPartBody>
    </w:docPart>
    <w:docPart>
      <w:docPartPr>
        <w:name w:val="A6C3CC3C3DAC418F8447F89FCCFEC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333B2-CEF5-4277-B70D-F172E9B5989B}"/>
      </w:docPartPr>
      <w:docPartBody>
        <w:p w:rsidR="0052496E" w:rsidRDefault="0052496E" w:rsidP="0052496E">
          <w:pPr>
            <w:pStyle w:val="A6C3CC3C3DAC418F8447F89FCCFECC9B"/>
          </w:pPr>
          <w:r w:rsidRPr="003E2491">
            <w:rPr>
              <w:rStyle w:val="PlaceholderText"/>
            </w:rPr>
            <w:t>Choose an item</w:t>
          </w:r>
        </w:p>
      </w:docPartBody>
    </w:docPart>
    <w:docPart>
      <w:docPartPr>
        <w:name w:val="54721F9D568D4716B42E986D3E1B38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040C9-2D68-4468-898F-E9664F6CF251}"/>
      </w:docPartPr>
      <w:docPartBody>
        <w:p w:rsidR="0052496E" w:rsidRDefault="0052496E" w:rsidP="0052496E">
          <w:pPr>
            <w:pStyle w:val="54721F9D568D4716B42E986D3E1B3848"/>
          </w:pPr>
          <w:r w:rsidRPr="003E2491">
            <w:rPr>
              <w:rStyle w:val="PlaceholderText"/>
            </w:rPr>
            <w:t>Choose an item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69"/>
    <w:rsid w:val="00122037"/>
    <w:rsid w:val="003D2B4E"/>
    <w:rsid w:val="0052496E"/>
    <w:rsid w:val="007C4E69"/>
    <w:rsid w:val="008B1F61"/>
    <w:rsid w:val="00EC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NZ" w:eastAsia="en-N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496E"/>
    <w:rPr>
      <w:color w:val="808080"/>
    </w:rPr>
  </w:style>
  <w:style w:type="paragraph" w:customStyle="1" w:styleId="1B02E35AD625429F99AC022392A58AB6">
    <w:name w:val="1B02E35AD625429F99AC022392A58AB6"/>
  </w:style>
  <w:style w:type="paragraph" w:customStyle="1" w:styleId="E81EE6C2077E4DEA9C45070CA87F8B36">
    <w:name w:val="E81EE6C2077E4DEA9C45070CA87F8B36"/>
  </w:style>
  <w:style w:type="paragraph" w:customStyle="1" w:styleId="573F4E31632248F7BF1C193D16B4C6E8">
    <w:name w:val="573F4E31632248F7BF1C193D16B4C6E8"/>
  </w:style>
  <w:style w:type="paragraph" w:customStyle="1" w:styleId="683FCD3E959B41C18C09CEBAD67766D2">
    <w:name w:val="683FCD3E959B41C18C09CEBAD67766D2"/>
  </w:style>
  <w:style w:type="paragraph" w:customStyle="1" w:styleId="A523D877D11B446B95669275DF661AFD">
    <w:name w:val="A523D877D11B446B95669275DF661AFD"/>
  </w:style>
  <w:style w:type="paragraph" w:customStyle="1" w:styleId="213EC39F8F1B44BCA6B27002B38637AA">
    <w:name w:val="213EC39F8F1B44BCA6B27002B38637AA"/>
  </w:style>
  <w:style w:type="paragraph" w:customStyle="1" w:styleId="6DCE7689193741FCAB56ACE54D43BD29">
    <w:name w:val="6DCE7689193741FCAB56ACE54D43BD29"/>
  </w:style>
  <w:style w:type="paragraph" w:customStyle="1" w:styleId="E40F2DBF8A484BC0863681FA20055E7B">
    <w:name w:val="E40F2DBF8A484BC0863681FA20055E7B"/>
  </w:style>
  <w:style w:type="paragraph" w:customStyle="1" w:styleId="B94306B29C32456A8AF40BB0A9148816">
    <w:name w:val="B94306B29C32456A8AF40BB0A9148816"/>
  </w:style>
  <w:style w:type="paragraph" w:customStyle="1" w:styleId="FF22E78992F34A6788EA2883B304C333">
    <w:name w:val="FF22E78992F34A6788EA2883B304C333"/>
  </w:style>
  <w:style w:type="paragraph" w:customStyle="1" w:styleId="626D4E5920D944739D7ED8E982454446">
    <w:name w:val="626D4E5920D944739D7ED8E982454446"/>
  </w:style>
  <w:style w:type="paragraph" w:customStyle="1" w:styleId="E01A3F19E9734FF4ACC60FB04C74C94B">
    <w:name w:val="E01A3F19E9734FF4ACC60FB04C74C94B"/>
  </w:style>
  <w:style w:type="paragraph" w:customStyle="1" w:styleId="406E9FE48D694C0A9C296C264E7D8DAA">
    <w:name w:val="406E9FE48D694C0A9C296C264E7D8DAA"/>
  </w:style>
  <w:style w:type="paragraph" w:customStyle="1" w:styleId="750F8241B8AD4C899CD9D76A716F0C16">
    <w:name w:val="750F8241B8AD4C899CD9D76A716F0C16"/>
  </w:style>
  <w:style w:type="paragraph" w:customStyle="1" w:styleId="2EDD8CADF4974D37A47BFCB649E7C323">
    <w:name w:val="2EDD8CADF4974D37A47BFCB649E7C323"/>
  </w:style>
  <w:style w:type="paragraph" w:customStyle="1" w:styleId="0B9EBA6A1E7246ACA94555E3DBDB5242">
    <w:name w:val="0B9EBA6A1E7246ACA94555E3DBDB5242"/>
  </w:style>
  <w:style w:type="paragraph" w:customStyle="1" w:styleId="7D6D73582CBE48599167A8968EAD6B37">
    <w:name w:val="7D6D73582CBE48599167A8968EAD6B37"/>
  </w:style>
  <w:style w:type="paragraph" w:customStyle="1" w:styleId="C8D4F3DF94D24090B4310197AC00F823">
    <w:name w:val="C8D4F3DF94D24090B4310197AC00F823"/>
  </w:style>
  <w:style w:type="paragraph" w:customStyle="1" w:styleId="1D4FBCB54D924AA090DC402283935C58">
    <w:name w:val="1D4FBCB54D924AA090DC402283935C58"/>
  </w:style>
  <w:style w:type="paragraph" w:customStyle="1" w:styleId="AF89C56D84E849598F302DA0BFFC5051">
    <w:name w:val="AF89C56D84E849598F302DA0BFFC5051"/>
  </w:style>
  <w:style w:type="paragraph" w:customStyle="1" w:styleId="B2C014472D60404CB89516470B587E39">
    <w:name w:val="B2C014472D60404CB89516470B587E39"/>
  </w:style>
  <w:style w:type="paragraph" w:customStyle="1" w:styleId="167C2D7A8E0A4B73A890F8E49BD3C79B">
    <w:name w:val="167C2D7A8E0A4B73A890F8E49BD3C79B"/>
  </w:style>
  <w:style w:type="paragraph" w:customStyle="1" w:styleId="B5DD2362730E4C5A99F40CA4E6CE03B7">
    <w:name w:val="B5DD2362730E4C5A99F40CA4E6CE03B7"/>
  </w:style>
  <w:style w:type="paragraph" w:customStyle="1" w:styleId="610850FF71D641008C5F95CC9C1399E4">
    <w:name w:val="610850FF71D641008C5F95CC9C1399E4"/>
  </w:style>
  <w:style w:type="paragraph" w:customStyle="1" w:styleId="9E6A57B07B4341369EFA2464C01CDDE4">
    <w:name w:val="9E6A57B07B4341369EFA2464C01CDDE4"/>
  </w:style>
  <w:style w:type="paragraph" w:customStyle="1" w:styleId="1F7DEB94C9434F58B290B4A56AB36DAA">
    <w:name w:val="1F7DEB94C9434F58B290B4A56AB36DAA"/>
  </w:style>
  <w:style w:type="paragraph" w:customStyle="1" w:styleId="A3910C0DBCBD4065A36116669314E0CC">
    <w:name w:val="A3910C0DBCBD4065A36116669314E0CC"/>
  </w:style>
  <w:style w:type="paragraph" w:customStyle="1" w:styleId="ED8FE065123A43E5924B0D06E607B682">
    <w:name w:val="ED8FE065123A43E5924B0D06E607B682"/>
  </w:style>
  <w:style w:type="paragraph" w:customStyle="1" w:styleId="B17F8A48BEFA451497826A0B81F340BC">
    <w:name w:val="B17F8A48BEFA451497826A0B81F340BC"/>
  </w:style>
  <w:style w:type="paragraph" w:customStyle="1" w:styleId="55B88B6D00094B96B06658E2F78D64D9">
    <w:name w:val="55B88B6D00094B96B06658E2F78D64D9"/>
  </w:style>
  <w:style w:type="paragraph" w:customStyle="1" w:styleId="06554C87DE0247E6804797782A5C7C69">
    <w:name w:val="06554C87DE0247E6804797782A5C7C69"/>
  </w:style>
  <w:style w:type="paragraph" w:customStyle="1" w:styleId="51932CD82CF54BF29CCB1E0A6E863FC1">
    <w:name w:val="51932CD82CF54BF29CCB1E0A6E863FC1"/>
  </w:style>
  <w:style w:type="paragraph" w:customStyle="1" w:styleId="DA3CABDA38F2485691656FC6823FB7F3">
    <w:name w:val="DA3CABDA38F2485691656FC6823FB7F3"/>
  </w:style>
  <w:style w:type="paragraph" w:customStyle="1" w:styleId="7D8FDD8034B64E8F87D0E1BA59FC559F">
    <w:name w:val="7D8FDD8034B64E8F87D0E1BA59FC559F"/>
  </w:style>
  <w:style w:type="paragraph" w:customStyle="1" w:styleId="045E7D09F7CF4EDC91A81DEA5FC2FD07">
    <w:name w:val="045E7D09F7CF4EDC91A81DEA5FC2FD07"/>
  </w:style>
  <w:style w:type="paragraph" w:customStyle="1" w:styleId="4082B6A913ED4A0AB603E05929AAD5CF">
    <w:name w:val="4082B6A913ED4A0AB603E05929AAD5CF"/>
  </w:style>
  <w:style w:type="paragraph" w:customStyle="1" w:styleId="4AB426179A0E4F35A0B9A746E020A1CB">
    <w:name w:val="4AB426179A0E4F35A0B9A746E020A1CB"/>
  </w:style>
  <w:style w:type="paragraph" w:customStyle="1" w:styleId="B8ADC981690E4A618CABD58F173E9A4E">
    <w:name w:val="B8ADC981690E4A618CABD58F173E9A4E"/>
  </w:style>
  <w:style w:type="paragraph" w:customStyle="1" w:styleId="FC4CE0D5D08540D6B5C5EA957CDB17BF">
    <w:name w:val="FC4CE0D5D08540D6B5C5EA957CDB17BF"/>
  </w:style>
  <w:style w:type="paragraph" w:customStyle="1" w:styleId="71EDC6943F1D4BFAA8BAEC0A1922F75E">
    <w:name w:val="71EDC6943F1D4BFAA8BAEC0A1922F75E"/>
  </w:style>
  <w:style w:type="paragraph" w:customStyle="1" w:styleId="0CC4A423A3E840248B1B89561CC3CDF8">
    <w:name w:val="0CC4A423A3E840248B1B89561CC3CDF8"/>
  </w:style>
  <w:style w:type="paragraph" w:customStyle="1" w:styleId="7902053855D54474AC5F5EDF6237ECC4">
    <w:name w:val="7902053855D54474AC5F5EDF6237ECC4"/>
  </w:style>
  <w:style w:type="paragraph" w:customStyle="1" w:styleId="2173D3F8E7CB4F0DB2DE78E1E6E28A1E">
    <w:name w:val="2173D3F8E7CB4F0DB2DE78E1E6E28A1E"/>
  </w:style>
  <w:style w:type="paragraph" w:customStyle="1" w:styleId="3D268E47F6184105A5AD8D9CFC8F864A">
    <w:name w:val="3D268E47F6184105A5AD8D9CFC8F864A"/>
  </w:style>
  <w:style w:type="paragraph" w:customStyle="1" w:styleId="54307864DB7F49509EF302B489C648F4">
    <w:name w:val="54307864DB7F49509EF302B489C648F4"/>
  </w:style>
  <w:style w:type="paragraph" w:customStyle="1" w:styleId="C09DBE853804456C872AA6638BE5C2D1">
    <w:name w:val="C09DBE853804456C872AA6638BE5C2D1"/>
  </w:style>
  <w:style w:type="paragraph" w:customStyle="1" w:styleId="9EDB91D2E4344A4F83FF237D79FD8145">
    <w:name w:val="9EDB91D2E4344A4F83FF237D79FD8145"/>
  </w:style>
  <w:style w:type="paragraph" w:customStyle="1" w:styleId="969ECC2330E746E59AC56A997BF01599">
    <w:name w:val="969ECC2330E746E59AC56A997BF01599"/>
  </w:style>
  <w:style w:type="paragraph" w:customStyle="1" w:styleId="362632447CFD4D39B31CE2255B91C213">
    <w:name w:val="362632447CFD4D39B31CE2255B91C213"/>
  </w:style>
  <w:style w:type="paragraph" w:customStyle="1" w:styleId="34F37CE77C1E4879A8E576694E73FEEB">
    <w:name w:val="34F37CE77C1E4879A8E576694E73FEEB"/>
  </w:style>
  <w:style w:type="paragraph" w:customStyle="1" w:styleId="E3CE4948A6F447F9B94354EF4A23CABF">
    <w:name w:val="E3CE4948A6F447F9B94354EF4A23CABF"/>
  </w:style>
  <w:style w:type="paragraph" w:customStyle="1" w:styleId="B0263E9A77A24E7A9D4551F6CBF68C87">
    <w:name w:val="B0263E9A77A24E7A9D4551F6CBF68C87"/>
  </w:style>
  <w:style w:type="paragraph" w:customStyle="1" w:styleId="9764A8AE0E07465DB743D2C9B94D4F56">
    <w:name w:val="9764A8AE0E07465DB743D2C9B94D4F56"/>
  </w:style>
  <w:style w:type="paragraph" w:customStyle="1" w:styleId="A8819D4BABDD4CFA8479A931AEB799AC">
    <w:name w:val="A8819D4BABDD4CFA8479A931AEB799AC"/>
  </w:style>
  <w:style w:type="paragraph" w:customStyle="1" w:styleId="05887B9BC199412DBFD09709A283F908">
    <w:name w:val="05887B9BC199412DBFD09709A283F908"/>
  </w:style>
  <w:style w:type="paragraph" w:customStyle="1" w:styleId="6E88CA1FBC05405CA418BA6E1033E7E7">
    <w:name w:val="6E88CA1FBC05405CA418BA6E1033E7E7"/>
  </w:style>
  <w:style w:type="paragraph" w:customStyle="1" w:styleId="4E87678FBFCB423FB9EEA033DD6BC16D">
    <w:name w:val="4E87678FBFCB423FB9EEA033DD6BC16D"/>
  </w:style>
  <w:style w:type="paragraph" w:customStyle="1" w:styleId="15950DA2445B448F97F9D2BF1BBDDD80">
    <w:name w:val="15950DA2445B448F97F9D2BF1BBDDD80"/>
  </w:style>
  <w:style w:type="paragraph" w:customStyle="1" w:styleId="5CE20AF2E2ED4073867E87D254F34971">
    <w:name w:val="5CE20AF2E2ED4073867E87D254F34971"/>
  </w:style>
  <w:style w:type="paragraph" w:customStyle="1" w:styleId="AA301202D8DA420785CAD6279D5AE85B">
    <w:name w:val="AA301202D8DA420785CAD6279D5AE85B"/>
  </w:style>
  <w:style w:type="paragraph" w:customStyle="1" w:styleId="0900AF6BF6534B5CAA241322F920D876">
    <w:name w:val="0900AF6BF6534B5CAA241322F920D876"/>
  </w:style>
  <w:style w:type="paragraph" w:customStyle="1" w:styleId="89217AEE1084475EB901F5B300998241">
    <w:name w:val="89217AEE1084475EB901F5B300998241"/>
  </w:style>
  <w:style w:type="paragraph" w:customStyle="1" w:styleId="50CE4072D2BF4BB6812F3289DE93458F">
    <w:name w:val="50CE4072D2BF4BB6812F3289DE93458F"/>
  </w:style>
  <w:style w:type="paragraph" w:customStyle="1" w:styleId="9ADA574709BB4881B438E7B48327A014">
    <w:name w:val="9ADA574709BB4881B438E7B48327A014"/>
  </w:style>
  <w:style w:type="paragraph" w:customStyle="1" w:styleId="4D4FF82971A9456090F950FE84A9AA29">
    <w:name w:val="4D4FF82971A9456090F950FE84A9AA29"/>
    <w:rsid w:val="0052496E"/>
  </w:style>
  <w:style w:type="paragraph" w:customStyle="1" w:styleId="A6C3CC3C3DAC418F8447F89FCCFECC9B">
    <w:name w:val="A6C3CC3C3DAC418F8447F89FCCFECC9B"/>
    <w:rsid w:val="0052496E"/>
  </w:style>
  <w:style w:type="paragraph" w:customStyle="1" w:styleId="54721F9D568D4716B42E986D3E1B3848">
    <w:name w:val="54721F9D568D4716B42E986D3E1B3848"/>
    <w:rsid w:val="005249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/>
  <Abstract>Contractor application form v6.0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Document" ma:contentTypeID="0x01010002719872B363524880E58A073EFF3771" ma:contentTypeVersion="209" ma:contentTypeDescription="Create a new document." ma:contentTypeScope="" ma:versionID="1d6d2e6209dee6ae02f7c43c93490175">
  <xsd:schema xmlns:xsd="http://www.w3.org/2001/XMLSchema" xmlns:xs="http://www.w3.org/2001/XMLSchema" xmlns:p="http://schemas.microsoft.com/office/2006/metadata/properties" xmlns:ns1="http://schemas.microsoft.com/sharepoint/v3" xmlns:ns2="e38f787f-0bd8-402f-9bb6-8c23e9db71c1" xmlns:ns3="4f9c820c-e7e2-444d-97ee-45f2b3485c1d" xmlns:ns4="15ffb055-6eb4-45a1-bc20-bf2ac0d420da" xmlns:ns5="725c79e5-42ce-4aa0-ac78-b6418001f0d2" xmlns:ns6="c91a514c-9034-4fa3-897a-8352025b26ed" xmlns:ns7="d0b61010-d6f3-4072-b934-7bbb13e97771" xmlns:ns8="ef1d08af-5c3f-4f1c-b150-304fdffbf9d3" xmlns:ns9="184a66a0-8450-4ed2-9200-a81bcc1b556d" targetNamespace="http://schemas.microsoft.com/office/2006/metadata/properties" ma:root="true" ma:fieldsID="6acea00d8d1efdd38431db4d3dec1834" ns1:_="" ns2:_="" ns3:_="" ns4:_="" ns5:_="" ns6:_="" ns7:_="" ns8:_="" ns9:_="">
    <xsd:import namespace="http://schemas.microsoft.com/sharepoint/v3"/>
    <xsd:import namespace="e38f787f-0bd8-402f-9bb6-8c23e9db71c1"/>
    <xsd:import namespace="4f9c820c-e7e2-444d-97ee-45f2b3485c1d"/>
    <xsd:import namespace="15ffb055-6eb4-45a1-bc20-bf2ac0d420da"/>
    <xsd:import namespace="725c79e5-42ce-4aa0-ac78-b6418001f0d2"/>
    <xsd:import namespace="c91a514c-9034-4fa3-897a-8352025b26ed"/>
    <xsd:import namespace="d0b61010-d6f3-4072-b934-7bbb13e97771"/>
    <xsd:import namespace="ef1d08af-5c3f-4f1c-b150-304fdffbf9d3"/>
    <xsd:import namespace="184a66a0-8450-4ed2-9200-a81bcc1b556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DocumentType" minOccurs="0"/>
                <xsd:element ref="ns4:KeyWords" minOccurs="0"/>
                <xsd:element ref="ns3:Narrative" minOccurs="0"/>
                <xsd:element ref="ns4:SecurityClassification" minOccurs="0"/>
                <xsd:element ref="ns3:Subactivity" minOccurs="0"/>
                <xsd:element ref="ns3:Case" minOccurs="0"/>
                <xsd:element ref="ns3:RelatedPeople" minOccurs="0"/>
                <xsd:element ref="ns3:CategoryName" minOccurs="0"/>
                <xsd:element ref="ns3:CategoryValue" minOccurs="0"/>
                <xsd:element ref="ns3:BusinessValue" minOccurs="0"/>
                <xsd:element ref="ns3:FunctionGroup" minOccurs="0"/>
                <xsd:element ref="ns3:Function" minOccurs="0"/>
                <xsd:element ref="ns3:PRAType" minOccurs="0"/>
                <xsd:element ref="ns3:PRADate1" minOccurs="0"/>
                <xsd:element ref="ns3:PRADate2" minOccurs="0"/>
                <xsd:element ref="ns3:PRADate3" minOccurs="0"/>
                <xsd:element ref="ns3:PRADateDisposal" minOccurs="0"/>
                <xsd:element ref="ns3:PRADateTrigger" minOccurs="0"/>
                <xsd:element ref="ns3:PRAText1" minOccurs="0"/>
                <xsd:element ref="ns3:PRAText2" minOccurs="0"/>
                <xsd:element ref="ns3:PRAText3" minOccurs="0"/>
                <xsd:element ref="ns3:PRAText4" minOccurs="0"/>
                <xsd:element ref="ns3:PRAText5" minOccurs="0"/>
                <xsd:element ref="ns3:AggregationStatus" minOccurs="0"/>
                <xsd:element ref="ns3:Project" minOccurs="0"/>
                <xsd:element ref="ns3:Activity" minOccurs="0"/>
                <xsd:element ref="ns5:AggregationNarrative" minOccurs="0"/>
                <xsd:element ref="ns6:Channel" minOccurs="0"/>
                <xsd:element ref="ns6:Team" minOccurs="0"/>
                <xsd:element ref="ns6:Level2" minOccurs="0"/>
                <xsd:element ref="ns6:Level3" minOccurs="0"/>
                <xsd:element ref="ns6:Year" minOccurs="0"/>
                <xsd:element ref="ns7:SetLabel" minOccurs="0"/>
                <xsd:element ref="ns7:OverrideLabel" minOccurs="0"/>
                <xsd:element ref="ns1:_ExtendedDescription" minOccurs="0"/>
                <xsd:element ref="ns8:PhysicalLocation" minOccurs="0"/>
                <xsd:element ref="ns8:RecordID" minOccurs="0"/>
                <xsd:element ref="ns8:URL" minOccurs="0"/>
                <xsd:element ref="ns7:CC" minOccurs="0"/>
                <xsd:element ref="ns9:zLegacy" minOccurs="0"/>
                <xsd:element ref="ns9:zLegacyJSON" minOccurs="0"/>
                <xsd:element ref="ns9:zMigrationID" minOccurs="0"/>
                <xsd:element ref="ns9:HamonieUIHidden" minOccurs="0"/>
                <xsd:element ref="ns9:HasAttachments" minOccurs="0"/>
                <xsd:element ref="ns9:KnowHowType" minOccurs="0"/>
                <xsd:element ref="ns9:SharedWithUsers" minOccurs="0"/>
                <xsd:element ref="ns9:lcf76f155ced4ddcb4097134ff3c332f" minOccurs="0"/>
                <xsd:element ref="ns2:TaxCatchAll" minOccurs="0"/>
                <xsd:element ref="ns9:MediaServiceMetadata" minOccurs="0"/>
                <xsd:element ref="ns9:MediaServiceFastMetadata" minOccurs="0"/>
                <xsd:element ref="ns9:MediaServiceDateTaken" minOccurs="0"/>
                <xsd:element ref="ns9:MediaServiceGenerationTime" minOccurs="0"/>
                <xsd:element ref="ns9:MediaServiceEventHashCode" minOccurs="0"/>
                <xsd:element ref="ns9:MediaServiceOCR" minOccurs="0"/>
                <xsd:element ref="ns9:MediaServiceLocation" minOccurs="0"/>
                <xsd:element ref="ns2:SharedWithUsers" minOccurs="0"/>
                <xsd:element ref="ns2:SharedWithDetails" minOccurs="0"/>
                <xsd:element ref="ns9:MediaServiceObjectDetectorVersions" minOccurs="0"/>
                <xsd:element ref="ns9:MediaLengthInSeconds" minOccurs="0"/>
                <xsd:element ref="ns9:MediaServiceSearchProperties" minOccurs="0"/>
                <xsd:element ref="ns9:Image" minOccurs="0"/>
                <xsd:element ref="ns9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ExtendedDescription" ma:index="45" nillable="true" ma:displayName="Description" ma:format="Dropdown" ma:internalName="_Extended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8f787f-0bd8-402f-9bb6-8c23e9db71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59" nillable="true" ma:displayName="Taxonomy Catch All Column" ma:hidden="true" ma:list="{a4a2261d-697e-4960-8b93-29702c1e1d10}" ma:internalName="TaxCatchAll" ma:showField="CatchAllData" ma:web="e38f787f-0bd8-402f-9bb6-8c23e9db71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67" nillable="true" ma:displayName="Shared With" ma:internalName="SharedWithUsers0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6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c820c-e7e2-444d-97ee-45f2b3485c1d" elementFormDefault="qualified">
    <xsd:import namespace="http://schemas.microsoft.com/office/2006/documentManagement/types"/>
    <xsd:import namespace="http://schemas.microsoft.com/office/infopath/2007/PartnerControls"/>
    <xsd:element name="DocumentType" ma:index="11" nillable="true" ma:displayName="Document Type" ma:format="Dropdown" ma:internalName="DocumentType" ma:readOnly="false">
      <xsd:simpleType>
        <xsd:restriction base="dms:Choice">
          <xsd:enumeration value="APPLICATION, certificate, consent related"/>
          <xsd:enumeration value="CONTRACT, Variation, Agreement"/>
          <xsd:enumeration value="CORRESPONDENCE"/>
          <xsd:enumeration value="DRAWING, Plan, Map"/>
          <xsd:enumeration value="EMPLOYMENT related"/>
          <xsd:enumeration value="FINANCIAL related"/>
          <xsd:enumeration value="KNOWLEDGE article"/>
          <xsd:enumeration value="MEMO, Filenote, Email"/>
          <xsd:enumeration value="MODEL, Calculation, Working"/>
          <xsd:enumeration value="PHOTO, Image or Multi-media"/>
          <xsd:enumeration value="PUBLICATION material"/>
          <xsd:enumeration value="PURCHASING related"/>
          <xsd:enumeration value="REPORT, or planning related"/>
          <xsd:enumeration value="RULES, Policy, Bylaw, procedure"/>
          <xsd:enumeration value="SERVICE REQUEST related"/>
          <xsd:enumeration value="SPECIFICATION or standard"/>
          <xsd:enumeration value="SUPPLIER PRODUCT Info"/>
          <xsd:enumeration value="TEMPLATE, Checklist or Form"/>
        </xsd:restriction>
      </xsd:simpleType>
    </xsd:element>
    <xsd:element name="Narrative" ma:index="13" nillable="true" ma:displayName="Narrative" ma:hidden="true" ma:internalName="Narrative" ma:readOnly="false">
      <xsd:simpleType>
        <xsd:restriction base="dms:Note"/>
      </xsd:simpleType>
    </xsd:element>
    <xsd:element name="Subactivity" ma:index="15" nillable="true" ma:displayName="Subactivity" ma:default="Customer Information" ma:hidden="true" ma:internalName="Subactivity" ma:readOnly="false">
      <xsd:simpleType>
        <xsd:restriction base="dms:Text">
          <xsd:maxLength value="255"/>
        </xsd:restriction>
      </xsd:simpleType>
    </xsd:element>
    <xsd:element name="Case" ma:index="16" nillable="true" ma:displayName="Case" ma:default="NA" ma:hidden="true" ma:internalName="Case" ma:readOnly="false">
      <xsd:simpleType>
        <xsd:restriction base="dms:Text">
          <xsd:maxLength value="255"/>
        </xsd:restriction>
      </xsd:simpleType>
    </xsd:element>
    <xsd:element name="RelatedPeople" ma:index="17" nillable="true" ma:displayName="Related People" ma:hidden="true" ma:list="UserInfo" ma:SharePointGroup="0" ma:internalName="RelatedPeople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tegoryName" ma:index="18" nillable="true" ma:displayName="Category Name" ma:default="NA" ma:hidden="true" ma:internalName="CategoryName" ma:readOnly="false">
      <xsd:simpleType>
        <xsd:restriction base="dms:Text">
          <xsd:maxLength value="255"/>
        </xsd:restriction>
      </xsd:simpleType>
    </xsd:element>
    <xsd:element name="CategoryValue" ma:index="19" nillable="true" ma:displayName="Category Value" ma:default="NA" ma:hidden="true" ma:internalName="CategoryValue" ma:readOnly="false">
      <xsd:simpleType>
        <xsd:restriction base="dms:Text">
          <xsd:maxLength value="255"/>
        </xsd:restriction>
      </xsd:simpleType>
    </xsd:element>
    <xsd:element name="BusinessValue" ma:index="20" nillable="true" ma:displayName="Business Value" ma:internalName="BusinessValue" ma:readOnly="false">
      <xsd:simpleType>
        <xsd:restriction base="dms:Text">
          <xsd:maxLength value="255"/>
        </xsd:restriction>
      </xsd:simpleType>
    </xsd:element>
    <xsd:element name="FunctionGroup" ma:index="21" nillable="true" ma:displayName="Function Group" ma:default="Regulatory" ma:hidden="true" ma:internalName="FunctionGroup" ma:readOnly="false">
      <xsd:simpleType>
        <xsd:restriction base="dms:Text">
          <xsd:maxLength value="255"/>
        </xsd:restriction>
      </xsd:simpleType>
    </xsd:element>
    <xsd:element name="Function" ma:index="22" nillable="true" ma:displayName="Function" ma:default="Building Quality Management" ma:hidden="true" ma:internalName="Function" ma:readOnly="false">
      <xsd:simpleType>
        <xsd:restriction base="dms:Text">
          <xsd:maxLength value="255"/>
        </xsd:restriction>
      </xsd:simpleType>
    </xsd:element>
    <xsd:element name="PRAType" ma:index="23" nillable="true" ma:displayName="PRA Type" ma:default="Doc" ma:hidden="true" ma:indexed="true" ma:internalName="PRAType">
      <xsd:simpleType>
        <xsd:restriction base="dms:Text">
          <xsd:maxLength value="255"/>
        </xsd:restriction>
      </xsd:simpleType>
    </xsd:element>
    <xsd:element name="PRADate1" ma:index="24" nillable="true" ma:displayName="PRA Date 1" ma:format="DateOnly" ma:hidden="true" ma:internalName="PRADate1" ma:readOnly="false">
      <xsd:simpleType>
        <xsd:restriction base="dms:DateTime"/>
      </xsd:simpleType>
    </xsd:element>
    <xsd:element name="PRADate2" ma:index="25" nillable="true" ma:displayName="PRA Date 2" ma:format="DateOnly" ma:hidden="true" ma:internalName="PRADate2" ma:readOnly="false">
      <xsd:simpleType>
        <xsd:restriction base="dms:DateTime"/>
      </xsd:simpleType>
    </xsd:element>
    <xsd:element name="PRADate3" ma:index="26" nillable="true" ma:displayName="PRA Date 3" ma:format="DateOnly" ma:hidden="true" ma:internalName="PRADate3" ma:readOnly="false">
      <xsd:simpleType>
        <xsd:restriction base="dms:DateTime"/>
      </xsd:simpleType>
    </xsd:element>
    <xsd:element name="PRADateDisposal" ma:index="27" nillable="true" ma:displayName="PRA Date Disposal" ma:format="DateOnly" ma:hidden="true" ma:internalName="PRADateDisposal" ma:readOnly="false">
      <xsd:simpleType>
        <xsd:restriction base="dms:DateTime"/>
      </xsd:simpleType>
    </xsd:element>
    <xsd:element name="PRADateTrigger" ma:index="28" nillable="true" ma:displayName="PRA Date Trigger" ma:format="DateOnly" ma:hidden="true" ma:internalName="PRADateTrigger" ma:readOnly="false">
      <xsd:simpleType>
        <xsd:restriction base="dms:DateTime"/>
      </xsd:simpleType>
    </xsd:element>
    <xsd:element name="PRAText1" ma:index="29" nillable="true" ma:displayName="PRA Text 1" ma:hidden="true" ma:internalName="PRAText1" ma:readOnly="false">
      <xsd:simpleType>
        <xsd:restriction base="dms:Text">
          <xsd:maxLength value="255"/>
        </xsd:restriction>
      </xsd:simpleType>
    </xsd:element>
    <xsd:element name="PRAText2" ma:index="30" nillable="true" ma:displayName="PRA Text 2" ma:hidden="true" ma:internalName="PRAText2" ma:readOnly="false">
      <xsd:simpleType>
        <xsd:restriction base="dms:Text">
          <xsd:maxLength value="255"/>
        </xsd:restriction>
      </xsd:simpleType>
    </xsd:element>
    <xsd:element name="PRAText3" ma:index="31" nillable="true" ma:displayName="PRA Text 3" ma:hidden="true" ma:internalName="PRAText3" ma:readOnly="false">
      <xsd:simpleType>
        <xsd:restriction base="dms:Text">
          <xsd:maxLength value="255"/>
        </xsd:restriction>
      </xsd:simpleType>
    </xsd:element>
    <xsd:element name="PRAText4" ma:index="32" nillable="true" ma:displayName="PRA Text 4" ma:hidden="true" ma:internalName="PRAText4" ma:readOnly="false">
      <xsd:simpleType>
        <xsd:restriction base="dms:Text">
          <xsd:maxLength value="255"/>
        </xsd:restriction>
      </xsd:simpleType>
    </xsd:element>
    <xsd:element name="PRAText5" ma:index="33" nillable="true" ma:displayName="PRA Text 5" ma:hidden="true" ma:internalName="PRAText5" ma:readOnly="false">
      <xsd:simpleType>
        <xsd:restriction base="dms:Text">
          <xsd:maxLength value="255"/>
        </xsd:restriction>
      </xsd:simpleType>
    </xsd:element>
    <xsd:element name="AggregationStatus" ma:index="34" nillable="true" ma:displayName="Aggregation Status" ma:default="Normal" ma:format="Dropdown" ma:hidden="true" ma:internalName="AggregationStatus" ma:readOnly="false">
      <xsd:simpleType>
        <xsd:restriction base="dms:Choice">
          <xsd:enumeration value="Delete Soon"/>
          <xsd:enumeration value="Transfer Soon"/>
          <xsd:enumeration value="Appraise Soon"/>
          <xsd:enumeration value="Delete"/>
          <xsd:enumeration value="Transfer"/>
          <xsd:enumeration value="Appraise"/>
          <xsd:enumeration value="Hold"/>
          <xsd:enumeration value="Normal"/>
          <xsd:enumeration value="Archive"/>
        </xsd:restriction>
      </xsd:simpleType>
    </xsd:element>
    <xsd:element name="Project" ma:index="35" nillable="true" ma:displayName="Project" ma:default="NA" ma:hidden="true" ma:internalName="Project" ma:readOnly="false">
      <xsd:simpleType>
        <xsd:restriction base="dms:Text">
          <xsd:maxLength value="255"/>
        </xsd:restriction>
      </xsd:simpleType>
    </xsd:element>
    <xsd:element name="Activity" ma:index="36" nillable="true" ma:displayName="Activity" ma:default="" ma:hidden="true" ma:internalName="Activity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fb055-6eb4-45a1-bc20-bf2ac0d420da" elementFormDefault="qualified">
    <xsd:import namespace="http://schemas.microsoft.com/office/2006/documentManagement/types"/>
    <xsd:import namespace="http://schemas.microsoft.com/office/infopath/2007/PartnerControls"/>
    <xsd:element name="KeyWords" ma:index="12" nillable="true" ma:displayName="Key Words" ma:hidden="true" ma:internalName="KeyWords" ma:readOnly="false">
      <xsd:simpleType>
        <xsd:restriction base="dms:Note"/>
      </xsd:simpleType>
    </xsd:element>
    <xsd:element name="SecurityClassification" ma:index="14" nillable="true" ma:displayName="Security Classification" ma:format="Dropdown" ma:hidden="true" ma:internalName="SecurityClassification" ma:readOnly="false">
      <xsd:simpleType>
        <xsd:restriction base="dms:Choice">
          <xsd:enumeration value="Confidential"/>
          <xsd:enumeration value="Restricted"/>
          <xsd:enumeration value="Unrestric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5c79e5-42ce-4aa0-ac78-b6418001f0d2" elementFormDefault="qualified">
    <xsd:import namespace="http://schemas.microsoft.com/office/2006/documentManagement/types"/>
    <xsd:import namespace="http://schemas.microsoft.com/office/infopath/2007/PartnerControls"/>
    <xsd:element name="AggregationNarrative" ma:index="37" nillable="true" ma:displayName="Aggregation Narrative" ma:hidden="true" ma:internalName="AggregationNarrativ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a514c-9034-4fa3-897a-8352025b26ed" elementFormDefault="qualified">
    <xsd:import namespace="http://schemas.microsoft.com/office/2006/documentManagement/types"/>
    <xsd:import namespace="http://schemas.microsoft.com/office/infopath/2007/PartnerControls"/>
    <xsd:element name="Channel" ma:index="38" nillable="true" ma:displayName="Channel" ma:default="NA" ma:hidden="true" ma:internalName="Channel" ma:readOnly="false">
      <xsd:simpleType>
        <xsd:restriction base="dms:Text">
          <xsd:maxLength value="255"/>
        </xsd:restriction>
      </xsd:simpleType>
    </xsd:element>
    <xsd:element name="Team" ma:index="39" nillable="true" ma:displayName="Team" ma:default="Building Quality Management" ma:hidden="true" ma:internalName="Team" ma:readOnly="false">
      <xsd:simpleType>
        <xsd:restriction base="dms:Text">
          <xsd:maxLength value="255"/>
        </xsd:restriction>
      </xsd:simpleType>
    </xsd:element>
    <xsd:element name="Level2" ma:index="40" nillable="true" ma:displayName="Level 2" ma:default="NA" ma:hidden="true" ma:internalName="Level2" ma:readOnly="false">
      <xsd:simpleType>
        <xsd:restriction base="dms:Text">
          <xsd:maxLength value="255"/>
        </xsd:restriction>
      </xsd:simpleType>
    </xsd:element>
    <xsd:element name="Level3" ma:index="41" nillable="true" ma:displayName="Level 3" ma:hidden="true" ma:internalName="Level3" ma:readOnly="false">
      <xsd:simpleType>
        <xsd:restriction base="dms:Text">
          <xsd:maxLength value="255"/>
        </xsd:restriction>
      </xsd:simpleType>
    </xsd:element>
    <xsd:element name="Year" ma:index="42" nillable="true" ma:displayName="Year" ma:default="NA" ma:hidden="true" ma:internalName="Year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b61010-d6f3-4072-b934-7bbb13e97771" elementFormDefault="qualified">
    <xsd:import namespace="http://schemas.microsoft.com/office/2006/documentManagement/types"/>
    <xsd:import namespace="http://schemas.microsoft.com/office/infopath/2007/PartnerControls"/>
    <xsd:element name="SetLabel" ma:index="43" nillable="true" ma:displayName="Set Label" ma:default="RETAIN" ma:hidden="true" ma:indexed="true" ma:internalName="SetLabel" ma:readOnly="false">
      <xsd:simpleType>
        <xsd:restriction base="dms:Text">
          <xsd:maxLength value="255"/>
        </xsd:restriction>
      </xsd:simpleType>
    </xsd:element>
    <xsd:element name="OverrideLabel" ma:index="44" nillable="true" ma:displayName="Override Label" ma:internalName="OverrideLabel" ma:readOnly="false">
      <xsd:simpleType>
        <xsd:restriction base="dms:Text">
          <xsd:maxLength value="255"/>
        </xsd:restriction>
      </xsd:simpleType>
    </xsd:element>
    <xsd:element name="CC" ma:index="49" nillable="true" ma:displayName="CC" ma:hidden="true" ma:internalName="CC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d08af-5c3f-4f1c-b150-304fdffbf9d3" elementFormDefault="qualified">
    <xsd:import namespace="http://schemas.microsoft.com/office/2006/documentManagement/types"/>
    <xsd:import namespace="http://schemas.microsoft.com/office/infopath/2007/PartnerControls"/>
    <xsd:element name="PhysicalLocation" ma:index="46" nillable="true" ma:displayName="Physical Location" ma:hidden="true" ma:internalName="PhysicalLocation" ma:readOnly="false">
      <xsd:simpleType>
        <xsd:restriction base="dms:Text">
          <xsd:maxLength value="255"/>
        </xsd:restriction>
      </xsd:simpleType>
    </xsd:element>
    <xsd:element name="RecordID" ma:index="47" nillable="true" ma:displayName="RecordID" ma:hidden="true" ma:internalName="RecordID" ma:readOnly="false">
      <xsd:simpleType>
        <xsd:restriction base="dms:Text">
          <xsd:maxLength value="255"/>
        </xsd:restriction>
      </xsd:simpleType>
    </xsd:element>
    <xsd:element name="URL" ma:index="48" nillable="true" ma:displayName="URL" ma:format="Hyperlink" ma:hidden="true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a66a0-8450-4ed2-9200-a81bcc1b556d" elementFormDefault="qualified">
    <xsd:import namespace="http://schemas.microsoft.com/office/2006/documentManagement/types"/>
    <xsd:import namespace="http://schemas.microsoft.com/office/infopath/2007/PartnerControls"/>
    <xsd:element name="zLegacy" ma:index="50" nillable="true" ma:displayName="zLegacy" ma:hidden="true" ma:internalName="zLegacy" ma:readOnly="false">
      <xsd:simpleType>
        <xsd:restriction base="dms:Note"/>
      </xsd:simpleType>
    </xsd:element>
    <xsd:element name="zLegacyJSON" ma:index="51" nillable="true" ma:displayName="zLegacyJSON" ma:hidden="true" ma:internalName="zLegacyJSON" ma:readOnly="false">
      <xsd:simpleType>
        <xsd:restriction base="dms:Note"/>
      </xsd:simpleType>
    </xsd:element>
    <xsd:element name="zMigrationID" ma:index="52" nillable="true" ma:displayName="zMigrationID" ma:hidden="true" ma:internalName="zMigrationID" ma:readOnly="false">
      <xsd:simpleType>
        <xsd:restriction base="dms:Text"/>
      </xsd:simpleType>
    </xsd:element>
    <xsd:element name="HamonieUIHidden" ma:index="53" nillable="true" ma:displayName="HamonieUIHidden" ma:hidden="true" ma:internalName="HamonieUIHidden" ma:readOnly="false">
      <xsd:simpleType>
        <xsd:restriction base="dms:Text">
          <xsd:maxLength value="255"/>
        </xsd:restriction>
      </xsd:simpleType>
    </xsd:element>
    <xsd:element name="HasAttachments" ma:index="54" nillable="true" ma:displayName="HasAttachments" ma:default="0" ma:internalName="HasAttachments">
      <xsd:simpleType>
        <xsd:restriction base="dms:Boolean"/>
      </xsd:simpleType>
    </xsd:element>
    <xsd:element name="KnowHowType" ma:index="55" nillable="true" ma:displayName="Know-How Type" ma:default="NA" ma:format="Dropdown" ma:hidden="true" ma:internalName="KnowHowType" ma:readOnly="false">
      <xsd:simpleType>
        <xsd:restriction base="dms:Choice">
          <xsd:enumeration value="NA"/>
          <xsd:enumeration value="FAQ"/>
          <xsd:enumeration value="Tall Poppy"/>
          <xsd:enumeration value="Topic"/>
          <xsd:enumeration value="Who"/>
        </xsd:restriction>
      </xsd:simpleType>
    </xsd:element>
    <xsd:element name="SharedWithUsers" ma:index="56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58" nillable="true" ma:taxonomy="true" ma:internalName="lcf76f155ced4ddcb4097134ff3c332f" ma:taxonomyFieldName="MediaServiceImageTags" ma:displayName="Image Tags" ma:readOnly="false" ma:fieldId="{5cf76f15-5ced-4ddc-b409-7134ff3c332f}" ma:taxonomyMulti="true" ma:sspId="2e06a955-6dbf-42b3-83f3-1b8b51ad75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6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6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6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6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6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6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6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7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7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Image" ma:index="72" nillable="true" ma:displayName="Image" ma:format="Thumbnail" ma:internalName="Image">
      <xsd:simpleType>
        <xsd:restriction base="dms:Unknown"/>
      </xsd:simpleType>
    </xsd:element>
    <xsd:element name="MediaServiceBillingMetadata" ma:index="7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unction xmlns="4f9c820c-e7e2-444d-97ee-45f2b3485c1d">Building Quality Management</Function>
    <Project xmlns="4f9c820c-e7e2-444d-97ee-45f2b3485c1d">NA</Project>
    <CategoryValue xmlns="4f9c820c-e7e2-444d-97ee-45f2b3485c1d">NA</CategoryValue>
    <DocumentType xmlns="4f9c820c-e7e2-444d-97ee-45f2b3485c1d" xsi:nil="true"/>
    <FunctionGroup xmlns="4f9c820c-e7e2-444d-97ee-45f2b3485c1d">Regulatory</FunctionGroup>
    <Activity xmlns="4f9c820c-e7e2-444d-97ee-45f2b3485c1d">QMS forms</Activity>
    <CategoryName xmlns="4f9c820c-e7e2-444d-97ee-45f2b3485c1d">NA</CategoryName>
    <Case xmlns="4f9c820c-e7e2-444d-97ee-45f2b3485c1d">NA</Case>
    <Subactivity xmlns="4f9c820c-e7e2-444d-97ee-45f2b3485c1d">Customer forms</Subactivity>
    <Narrative xmlns="4f9c820c-e7e2-444d-97ee-45f2b3485c1d" xsi:nil="true"/>
    <BusinessValue xmlns="4f9c820c-e7e2-444d-97ee-45f2b3485c1d" xsi:nil="true"/>
    <PRADateDisposal xmlns="4f9c820c-e7e2-444d-97ee-45f2b3485c1d" xsi:nil="true"/>
    <KeyWords xmlns="15ffb055-6eb4-45a1-bc20-bf2ac0d420da" xsi:nil="true"/>
    <SecurityClassification xmlns="15ffb055-6eb4-45a1-bc20-bf2ac0d420da" xsi:nil="true"/>
    <PRADate3 xmlns="4f9c820c-e7e2-444d-97ee-45f2b3485c1d" xsi:nil="true"/>
    <PRAText5 xmlns="4f9c820c-e7e2-444d-97ee-45f2b3485c1d" xsi:nil="true"/>
    <Level2 xmlns="c91a514c-9034-4fa3-897a-8352025b26ed">NA</Level2>
    <AggregationStatus xmlns="4f9c820c-e7e2-444d-97ee-45f2b3485c1d">Normal</AggregationStatus>
    <PRADate2 xmlns="4f9c820c-e7e2-444d-97ee-45f2b3485c1d" xsi:nil="true"/>
    <PRAText1 xmlns="4f9c820c-e7e2-444d-97ee-45f2b3485c1d" xsi:nil="true"/>
    <PRAText4 xmlns="4f9c820c-e7e2-444d-97ee-45f2b3485c1d" xsi:nil="true"/>
    <Level3 xmlns="c91a514c-9034-4fa3-897a-8352025b26ed" xsi:nil="true"/>
    <Team xmlns="c91a514c-9034-4fa3-897a-8352025b26ed">Building Quality Management</Team>
    <RelatedPeople xmlns="4f9c820c-e7e2-444d-97ee-45f2b3485c1d">
      <UserInfo>
        <DisplayName/>
        <AccountId xsi:nil="true"/>
        <AccountType/>
      </UserInfo>
    </RelatedPeople>
    <AggregationNarrative xmlns="725c79e5-42ce-4aa0-ac78-b6418001f0d2" xsi:nil="true"/>
    <Channel xmlns="c91a514c-9034-4fa3-897a-8352025b26ed">General</Channel>
    <PRAType xmlns="4f9c820c-e7e2-444d-97ee-45f2b3485c1d">Doc</PRAType>
    <PRADate1 xmlns="4f9c820c-e7e2-444d-97ee-45f2b3485c1d" xsi:nil="true"/>
    <PRAText3 xmlns="4f9c820c-e7e2-444d-97ee-45f2b3485c1d" xsi:nil="true"/>
    <Year xmlns="c91a514c-9034-4fa3-897a-8352025b26ed">NA</Year>
    <PRADateTrigger xmlns="4f9c820c-e7e2-444d-97ee-45f2b3485c1d" xsi:nil="true"/>
    <PRAText2 xmlns="4f9c820c-e7e2-444d-97ee-45f2b3485c1d" xsi:nil="true"/>
    <CC xmlns="d0b61010-d6f3-4072-b934-7bbb13e97771" xsi:nil="true"/>
    <OverrideLabel xmlns="d0b61010-d6f3-4072-b934-7bbb13e97771" xsi:nil="true"/>
    <SetLabel xmlns="d0b61010-d6f3-4072-b934-7bbb13e97771">RETAIN</SetLabel>
    <_dlc_DocId xmlns="e38f787f-0bd8-402f-9bb6-8c23e9db71c1">K5PMY2HKHAZE-461-20</_dlc_DocId>
    <_dlc_DocIdPersistId xmlns="e38f787f-0bd8-402f-9bb6-8c23e9db71c1">false</_dlc_DocIdPersistId>
    <_dlc_DocIdUrl xmlns="e38f787f-0bd8-402f-9bb6-8c23e9db71c1">
      <Url>https://selwyndistrictcouncil.sharepoint.com/sites/ECM-BQM/_layouts/15/DocIdRedir.aspx?ID=K5PMY2HKHAZE-461-20</Url>
      <Description>K5PMY2HKHAZE-461-20</Description>
    </_dlc_DocIdUrl>
    <HasAttachments xmlns="184a66a0-8450-4ed2-9200-a81bcc1b556d">false</HasAttachments>
    <Image xmlns="184a66a0-8450-4ed2-9200-a81bcc1b556d" xsi:nil="true"/>
    <PhysicalLocation xmlns="ef1d08af-5c3f-4f1c-b150-304fdffbf9d3" xsi:nil="true"/>
    <URL xmlns="ef1d08af-5c3f-4f1c-b150-304fdffbf9d3">
      <Url xsi:nil="true"/>
      <Description xsi:nil="true"/>
    </URL>
    <zLegacy xmlns="184a66a0-8450-4ed2-9200-a81bcc1b556d">Title: Contractors Annual Review Form - C-3ar
_dlc_DocId: K5PMY2HKHAZE-461-20
KnowHowType: NA
PRAType: Doc
RecordID: 46660
AuthoritativeVersion: False
FunctionGroup: NA
Function: Regulatory
Activity: Building
Subactivity: Quality Management System
Project: NA
Case: NA
CategoryName: Manuals
CategoryValue: NA
Volume: NA
ID: 1986
Created: 14-Aug-2017 11:36:49 AM
Author: baarsm (Monique Baars)
Modified: 28-Oct-2022 13:01:05 PM
Editor: baarsm (Monique Baars)
_CheckinComment: 
_Level: 1
_IsCurrentVersion: True
Restricted: 0{@]
ContentVersion: 62{@]
ParentUniqueId: {59A763E9-ED16-442C-99A1-AE7C72431660}
StreamHash: 0{@]
VersionLabel: 5.0
VersionLevel: Published
Legacy_FullDocumentPath: http://doris16/docs/Building/QualityManagementSystem/Manuals/Forms/Contractor application form.dotx
</zLegacy>
    <KnowHowType xmlns="184a66a0-8450-4ed2-9200-a81bcc1b556d">NA</KnowHowType>
    <lcf76f155ced4ddcb4097134ff3c332f xmlns="184a66a0-8450-4ed2-9200-a81bcc1b556d">
      <Terms xmlns="http://schemas.microsoft.com/office/infopath/2007/PartnerControls"/>
    </lcf76f155ced4ddcb4097134ff3c332f>
    <_ExtendedDescription xmlns="http://schemas.microsoft.com/sharepoint/v3" xsi:nil="true"/>
    <HamonieUIHidden xmlns="184a66a0-8450-4ed2-9200-a81bcc1b556d" xsi:nil="true"/>
    <zLegacyJSON xmlns="184a66a0-8450-4ed2-9200-a81bcc1b556d">{"Title":"Contractors Annual Review Form - C-3ar","_dlc_DocId":"K5PMY2HKHAZE-461-20","KnowHowType":"NA","TargetAudience":null,"PRAType":"Doc","AggregationStatus":null,"Narrative":null,"RelatedPeople":null,"RecordID":"46660","RecordType":null,"ReadOnlyStatus":null,"AuthoritativeVersion":false,"OriginalDocument":null,"PraText1":null,"PraText2":null,"PraText3":null,"PraText4":null,"PraText5":null,"PraDate1":null,"PraDate2":null,"PraDate3":null,"PraDateTrigger":null,"PraDateDisposal":null,"Subject":null,"To":null,"ILFrom":null,"Received":null,"Sent":null,"URL":null,"PhysicalLocation":null,"RDClass":null,"AggregationNarrative":null,"ActionOutcome":null,"FunctionGroup":"NA","Function":"Regulatory","Activity":"Building","Subactivity":"Quality Management System","Project":"NA","Case":"NA","DocumentType":null,"Key_x0020_Words":null,"CategoryName":"Manuals","CategoryValue":"NA","Volume":"NA","HamonieUIHidden":null,"HasAttachments":null,"SharedWithUsers":null,"IconOverlay":null,"ID":1986,"ContentType":null,"Created":"14-Aug-2017 11:36:49 AM","Author":"baarsm (Monique Baars)","Modified":"28-Oct-2022 13:01:05 PM","Editor":"baarsm (Monique Baars)","CheckoutUser":null,"_CheckinComment":"","_Level":1,"_IsCurrentVersion":true,"Restricted":"0{@]","ContentVersion":"62{@]","ParentUniqueId":"{59A763E9-ED16-442C-99A1-AE7C72431660}","StreamHash":"0{@]","VersionLabel":"5.0","VersionLevel":"Published","VersionCheckInComment":null,"Legacy_DocumentFolderPath":null,"Legacy_FullDocumentPath":"http://doris16/docs/Building/QualityManagementSystem/Manuals/Forms/Contractor application form.dotx"}</zLegacyJSON>
    <zMigrationID xmlns="184a66a0-8450-4ed2-9200-a81bcc1b556d">9d1a4e58-5223-4ea9-9429-7d9bd1ed4061_ad177076-3d72-40fb-ac5a-58d7c6aec468_ef12ff60-67e6-4843-89c3-5ea889a38d0c_3b7de04d-b84f-456b-9493-3b879edee026_e6242c13-632a-43df-9516-735ffece83b3</zMigrationID>
    <RecordID xmlns="ef1d08af-5c3f-4f1c-b150-304fdffbf9d3">46660</RecordID>
    <TaxCatchAll xmlns="e38f787f-0bd8-402f-9bb6-8c23e9db71c1" xsi:nil="true"/>
    <SharedWithUsers xmlns="184a66a0-8450-4ed2-9200-a81bcc1b556d">
      <UserInfo>
        <DisplayName/>
        <AccountId xsi:nil="true"/>
        <AccountType/>
      </UserInfo>
    </SharedWithUsers>
  </documentManagement>
</p:properties>
</file>

<file path=customXml/item7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35595F0-067B-4584-BD50-591D215EB1C4}"/>
</file>

<file path=customXml/itemProps3.xml><?xml version="1.0" encoding="utf-8"?>
<ds:datastoreItem xmlns:ds="http://schemas.openxmlformats.org/officeDocument/2006/customXml" ds:itemID="{0A4E2768-3247-4D89-8E3B-956F709ECA6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144019B-9436-47B3-9688-B1D53D00D53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7557A01-04EB-4C0D-9A8D-0F9BC3A715C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188BB2A-5DE8-4647-96A2-41A0BF645473}">
  <ds:schemaRefs>
    <ds:schemaRef ds:uri="c91a514c-9034-4fa3-897a-8352025b26ed"/>
    <ds:schemaRef ds:uri="http://schemas.microsoft.com/office/infopath/2007/PartnerControls"/>
    <ds:schemaRef ds:uri="184a66a0-8450-4ed2-9200-a81bcc1b556d"/>
    <ds:schemaRef ds:uri="e38f787f-0bd8-402f-9bb6-8c23e9db71c1"/>
    <ds:schemaRef ds:uri="http://schemas.microsoft.com/sharepoint/v3"/>
    <ds:schemaRef ds:uri="http://schemas.microsoft.com/office/2006/documentManagement/types"/>
    <ds:schemaRef ds:uri="http://purl.org/dc/dcmitype/"/>
    <ds:schemaRef ds:uri="15ffb055-6eb4-45a1-bc20-bf2ac0d420da"/>
    <ds:schemaRef ds:uri="http://purl.org/dc/elements/1.1/"/>
    <ds:schemaRef ds:uri="http://www.w3.org/XML/1998/namespace"/>
    <ds:schemaRef ds:uri="4f9c820c-e7e2-444d-97ee-45f2b3485c1d"/>
    <ds:schemaRef ds:uri="725c79e5-42ce-4aa0-ac78-b6418001f0d2"/>
    <ds:schemaRef ds:uri="d0b61010-d6f3-4072-b934-7bbb13e97771"/>
    <ds:schemaRef ds:uri="http://purl.org/dc/terms/"/>
    <ds:schemaRef ds:uri="http://schemas.openxmlformats.org/package/2006/metadata/core-properties"/>
    <ds:schemaRef ds:uri="http://schemas.microsoft.com/office/2006/metadata/properties"/>
    <ds:schemaRef ds:uri="ef1d08af-5c3f-4f1c-b150-304fdffbf9d3"/>
  </ds:schemaRefs>
</ds:datastoreItem>
</file>

<file path=customXml/itemProps7.xml><?xml version="1.0" encoding="utf-8"?>
<ds:datastoreItem xmlns:ds="http://schemas.openxmlformats.org/officeDocument/2006/customXml" ds:itemID="{B5743B69-A6E6-4CEA-8AD5-EE3A4C812BE8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Contractor%20application%20form</Template>
  <TotalTime>1</TotalTime>
  <Pages>5</Pages>
  <Words>911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Contractor application form</vt:lpstr>
    </vt:vector>
  </TitlesOfParts>
  <Company>Selwyn District Council</Company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Contractor application form</dc:title>
  <dc:subject/>
  <dc:creator>Monique Baars</dc:creator>
  <cp:keywords>form; Contractor; application</cp:keywords>
  <dc:description/>
  <cp:lastModifiedBy>Monique Baars</cp:lastModifiedBy>
  <cp:revision>3</cp:revision>
  <cp:lastPrinted>2017-11-12T23:12:00Z</cp:lastPrinted>
  <dcterms:created xsi:type="dcterms:W3CDTF">2025-06-30T02:41:00Z</dcterms:created>
  <dcterms:modified xsi:type="dcterms:W3CDTF">2025-08-20T00:08:00Z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>1118;#C-06f|725ad904-eb87-4016-be37-635f5291e8c7;#675;#Contractors|81c1a293-cebf-4240-9da8-39ab06016aea;#206;#form|dab465ce-6dbd-4f61-ab0b-ba072badb8e4;#969;#Review|37bb6a37-aecb-47c5-b652-9dffb27845c5</vt:lpwstr>
  </property>
  <property fmtid="{D5CDD505-2E9C-101B-9397-08002B2CF9AE}" pid="3" name="_dlc_DocId">
    <vt:lpwstr>K5PMY2HKHAZE-461-20</vt:lpwstr>
  </property>
  <property fmtid="{D5CDD505-2E9C-101B-9397-08002B2CF9AE}" pid="4" name="_dlc_DocIdItemGuid">
    <vt:lpwstr>6d54be2e-f1b1-4351-aa2e-f1f667eb11da</vt:lpwstr>
  </property>
  <property fmtid="{D5CDD505-2E9C-101B-9397-08002B2CF9AE}" pid="5" name="_dlc_DocIdUrl">
    <vt:lpwstr>https://selwyndistrictcouncil.sharepoint.com/sites/ECM-Build-Dock/_layouts/15/DocIdRedir.aspx?ID=K5PMY2HKHAZE-461-20, K5PMY2HKHAZE-461-20</vt:lpwstr>
  </property>
  <property fmtid="{D5CDD505-2E9C-101B-9397-08002B2CF9AE}" pid="6" name="Order">
    <vt:r8>178800</vt:r8>
  </property>
  <property fmtid="{D5CDD505-2E9C-101B-9397-08002B2CF9AE}" pid="7" name="ContentTypeId">
    <vt:lpwstr>0x01010002719872B363524880E58A073EFF3771</vt:lpwstr>
  </property>
  <property fmtid="{D5CDD505-2E9C-101B-9397-08002B2CF9AE}" pid="8" name="URL">
    <vt:lpwstr/>
  </property>
  <property fmtid="{D5CDD505-2E9C-101B-9397-08002B2CF9AE}" pid="9" name="Cc">
    <vt:lpwstr/>
  </property>
  <property fmtid="{D5CDD505-2E9C-101B-9397-08002B2CF9AE}" pid="10" name="Core Keywords">
    <vt:lpwstr/>
  </property>
  <property fmtid="{D5CDD505-2E9C-101B-9397-08002B2CF9AE}" pid="11" name="ILFrom">
    <vt:lpwstr/>
  </property>
  <property fmtid="{D5CDD505-2E9C-101B-9397-08002B2CF9AE}" pid="12" name="From1">
    <vt:lpwstr/>
  </property>
  <property fmtid="{D5CDD505-2E9C-101B-9397-08002B2CF9AE}" pid="13" name="From-Address">
    <vt:lpwstr/>
  </property>
  <property fmtid="{D5CDD505-2E9C-101B-9397-08002B2CF9AE}" pid="14" name="From-Type">
    <vt:lpwstr/>
  </property>
  <property fmtid="{D5CDD505-2E9C-101B-9397-08002B2CF9AE}" pid="15" name="To-Type">
    <vt:lpwstr/>
  </property>
  <property fmtid="{D5CDD505-2E9C-101B-9397-08002B2CF9AE}" pid="16" name="To">
    <vt:lpwstr/>
  </property>
  <property fmtid="{D5CDD505-2E9C-101B-9397-08002B2CF9AE}" pid="17" name="Keywords PDF">
    <vt:lpwstr/>
  </property>
  <property fmtid="{D5CDD505-2E9C-101B-9397-08002B2CF9AE}" pid="18" name="Cc-Address">
    <vt:lpwstr/>
  </property>
  <property fmtid="{D5CDD505-2E9C-101B-9397-08002B2CF9AE}" pid="19" name="KpiDescription">
    <vt:lpwstr/>
  </property>
  <property fmtid="{D5CDD505-2E9C-101B-9397-08002B2CF9AE}" pid="20" name="Cc-Type">
    <vt:lpwstr/>
  </property>
  <property fmtid="{D5CDD505-2E9C-101B-9397-08002B2CF9AE}" pid="21" name="To-Address">
    <vt:lpwstr/>
  </property>
  <property fmtid="{D5CDD505-2E9C-101B-9397-08002B2CF9AE}" pid="22" name="Conversation">
    <vt:lpwstr/>
  </property>
  <property fmtid="{D5CDD505-2E9C-101B-9397-08002B2CF9AE}" pid="23" name="PhysicalLocation">
    <vt:lpwstr/>
  </property>
  <property fmtid="{D5CDD505-2E9C-101B-9397-08002B2CF9AE}" pid="24" name="RDClass">
    <vt:lpwstr/>
  </property>
  <property fmtid="{D5CDD505-2E9C-101B-9397-08002B2CF9AE}" pid="25" name="ActionOutcome">
    <vt:lpwstr/>
  </property>
  <property fmtid="{D5CDD505-2E9C-101B-9397-08002B2CF9AE}" pid="26" name="AggregationNarrative">
    <vt:lpwstr/>
  </property>
  <property fmtid="{D5CDD505-2E9C-101B-9397-08002B2CF9AE}" pid="27" name="MediaServiceImageTags">
    <vt:lpwstr/>
  </property>
  <property fmtid="{D5CDD505-2E9C-101B-9397-08002B2CF9AE}" pid="28" name="OriginalSubject">
    <vt:lpwstr/>
  </property>
  <property fmtid="{D5CDD505-2E9C-101B-9397-08002B2CF9AE}" pid="29" name="xd_ProgID">
    <vt:lpwstr/>
  </property>
  <property fmtid="{D5CDD505-2E9C-101B-9397-08002B2CF9AE}" pid="30" name="ComplianceAssetId">
    <vt:lpwstr/>
  </property>
  <property fmtid="{D5CDD505-2E9C-101B-9397-08002B2CF9AE}" pid="31" name="TemplateUrl">
    <vt:lpwstr/>
  </property>
  <property fmtid="{D5CDD505-2E9C-101B-9397-08002B2CF9AE}" pid="32" name="xd_Signature">
    <vt:bool>false</vt:bool>
  </property>
  <property fmtid="{D5CDD505-2E9C-101B-9397-08002B2CF9AE}" pid="33" name="HarmonieUIHidden">
    <vt:lpwstr/>
  </property>
  <property fmtid="{D5CDD505-2E9C-101B-9397-08002B2CF9AE}" pid="34" name="TriggerFlowInfo">
    <vt:lpwstr/>
  </property>
  <property fmtid="{D5CDD505-2E9C-101B-9397-08002B2CF9AE}" pid="35" name="MailPreviewData">
    <vt:lpwstr/>
  </property>
  <property fmtid="{D5CDD505-2E9C-101B-9397-08002B2CF9AE}" pid="36" name="lcf76f155ced4ddcb4097134ff3c332f">
    <vt:lpwstr/>
  </property>
  <property fmtid="{D5CDD505-2E9C-101B-9397-08002B2CF9AE}" pid="37" name="TaxCatchAll">
    <vt:lpwstr/>
  </property>
</Properties>
</file>